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98" w:rsidRPr="00833A9C" w:rsidRDefault="00DF6B98" w:rsidP="005858AD">
      <w:pPr>
        <w:pStyle w:val="NoSpacing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0" o:spid="_x0000_s1026" type="#_x0000_t75" alt="Рисунок1.png" style="position:absolute;margin-left:1.9pt;margin-top:-55.65pt;width:397.4pt;height:273.95pt;z-index:-251649024;visibility:visible">
            <v:imagedata r:id="rId7" o:title=""/>
          </v:shape>
        </w:pict>
      </w:r>
      <w:r w:rsidRPr="00BF1676">
        <w:rPr>
          <w:rFonts w:ascii="Book Antiqua" w:hAnsi="Book Antiqua"/>
          <w:b/>
          <w:i/>
          <w:caps/>
          <w:sz w:val="24"/>
          <w:szCs w:val="24"/>
        </w:rPr>
        <w:t xml:space="preserve">                                               </w:t>
      </w:r>
      <w:r w:rsidRPr="00833A9C">
        <w:rPr>
          <w:rFonts w:ascii="Book Antiqua" w:hAnsi="Book Antiqua"/>
          <w:b/>
          <w:i/>
          <w:caps/>
          <w:sz w:val="24"/>
          <w:szCs w:val="24"/>
        </w:rPr>
        <w:t>студенческая газета</w:t>
      </w:r>
    </w:p>
    <w:p w:rsidR="00DF6B98" w:rsidRPr="00833A9C" w:rsidRDefault="00DF6B98" w:rsidP="005858AD">
      <w:pPr>
        <w:spacing w:after="0" w:line="240" w:lineRule="auto"/>
        <w:ind w:left="-1134" w:firstLine="141"/>
        <w:rPr>
          <w:rFonts w:ascii="Comic Sans MS" w:hAnsi="Comic Sans MS"/>
          <w:b/>
          <w:i/>
          <w:caps/>
          <w:color w:val="C00000"/>
          <w:sz w:val="116"/>
          <w:szCs w:val="116"/>
        </w:rPr>
      </w:pPr>
    </w:p>
    <w:p w:rsidR="00DF6B98" w:rsidRPr="00833A9C" w:rsidRDefault="00DF6B98" w:rsidP="005858AD">
      <w:pPr>
        <w:spacing w:after="0" w:line="240" w:lineRule="auto"/>
        <w:ind w:left="-1134" w:firstLine="141"/>
        <w:jc w:val="center"/>
        <w:rPr>
          <w:rFonts w:ascii="Book Antiqua" w:hAnsi="Book Antiqua"/>
          <w:b/>
          <w:caps/>
          <w:sz w:val="24"/>
          <w:szCs w:val="24"/>
        </w:rPr>
      </w:pPr>
    </w:p>
    <w:p w:rsidR="00DF6B98" w:rsidRPr="00833A9C" w:rsidRDefault="00DF6B98" w:rsidP="005858AD">
      <w:pPr>
        <w:spacing w:after="0" w:line="240" w:lineRule="auto"/>
        <w:ind w:left="-1134" w:firstLine="141"/>
        <w:jc w:val="center"/>
        <w:outlineLvl w:val="0"/>
        <w:rPr>
          <w:rFonts w:ascii="Book Antiqua" w:hAnsi="Book Antiqua"/>
          <w:b/>
          <w:i/>
          <w:caps/>
          <w:sz w:val="24"/>
          <w:szCs w:val="24"/>
        </w:rPr>
      </w:pPr>
      <w:r w:rsidRPr="00833A9C">
        <w:rPr>
          <w:rFonts w:ascii="Book Antiqua" w:hAnsi="Book Antiqua"/>
          <w:b/>
          <w:i/>
          <w:caps/>
          <w:sz w:val="24"/>
          <w:szCs w:val="24"/>
        </w:rPr>
        <w:t>Газета</w:t>
      </w:r>
      <w:r w:rsidRPr="00833A9C">
        <w:rPr>
          <w:rFonts w:ascii="Book Antiqua" w:hAnsi="Book Antiqua"/>
          <w:b/>
          <w:i/>
          <w:caps/>
          <w:sz w:val="116"/>
          <w:szCs w:val="116"/>
        </w:rPr>
        <w:t xml:space="preserve"> </w:t>
      </w:r>
      <w:r w:rsidRPr="00833A9C">
        <w:rPr>
          <w:rFonts w:ascii="Book Antiqua" w:hAnsi="Book Antiqua"/>
          <w:b/>
          <w:i/>
          <w:caps/>
          <w:sz w:val="24"/>
          <w:szCs w:val="24"/>
        </w:rPr>
        <w:t>ГАОУ  СПО  НСО «Искитимский медицинский техникум»</w:t>
      </w:r>
    </w:p>
    <w:p w:rsidR="00DF6B98" w:rsidRPr="00833A9C" w:rsidRDefault="00DF6B98" w:rsidP="005858AD">
      <w:pPr>
        <w:spacing w:after="0" w:line="240" w:lineRule="auto"/>
        <w:ind w:left="-1134" w:firstLine="141"/>
        <w:jc w:val="center"/>
        <w:outlineLvl w:val="0"/>
        <w:rPr>
          <w:rFonts w:ascii="Book Antiqua" w:hAnsi="Book Antiqua"/>
          <w:b/>
          <w:i/>
          <w:caps/>
          <w:sz w:val="24"/>
          <w:szCs w:val="24"/>
        </w:rPr>
      </w:pPr>
      <w:r w:rsidRPr="00833A9C">
        <w:rPr>
          <w:rFonts w:ascii="Book Antiqua" w:hAnsi="Book Antiqua"/>
          <w:b/>
          <w:i/>
          <w:caps/>
          <w:sz w:val="24"/>
          <w:szCs w:val="24"/>
        </w:rPr>
        <w:t>(№</w:t>
      </w:r>
      <w:r>
        <w:rPr>
          <w:rFonts w:ascii="Book Antiqua" w:hAnsi="Book Antiqua"/>
          <w:b/>
          <w:i/>
          <w:caps/>
          <w:sz w:val="24"/>
          <w:szCs w:val="24"/>
        </w:rPr>
        <w:t>8,</w:t>
      </w:r>
      <w:r w:rsidRPr="00833A9C">
        <w:rPr>
          <w:rFonts w:ascii="Book Antiqua" w:hAnsi="Book Antiqua"/>
          <w:b/>
          <w:i/>
          <w:caps/>
          <w:sz w:val="24"/>
          <w:szCs w:val="24"/>
        </w:rPr>
        <w:t xml:space="preserve"> ОКТЯБРЬ, 2012 ГОД)</w:t>
      </w:r>
    </w:p>
    <w:p w:rsidR="00DF6B98" w:rsidRPr="00BF1676" w:rsidRDefault="00DF6B98" w:rsidP="005858AD">
      <w:pPr>
        <w:pBdr>
          <w:bottom w:val="single" w:sz="4" w:space="0" w:color="auto"/>
        </w:pBdr>
        <w:spacing w:after="0" w:line="240" w:lineRule="auto"/>
        <w:ind w:left="-1134" w:firstLine="141"/>
        <w:jc w:val="center"/>
        <w:outlineLvl w:val="0"/>
        <w:rPr>
          <w:rFonts w:ascii="Book Antiqua" w:hAnsi="Book Antiqua"/>
          <w:i/>
          <w:caps/>
          <w:sz w:val="24"/>
          <w:szCs w:val="116"/>
        </w:rPr>
      </w:pPr>
      <w:r w:rsidRPr="00833A9C">
        <w:rPr>
          <w:rFonts w:ascii="Book Antiqua" w:hAnsi="Book Antiqua"/>
          <w:i/>
          <w:caps/>
          <w:sz w:val="24"/>
          <w:szCs w:val="116"/>
        </w:rPr>
        <w:t xml:space="preserve"> </w:t>
      </w:r>
    </w:p>
    <w:p w:rsidR="00DF6B98" w:rsidRPr="00833A9C" w:rsidRDefault="00DF6B98" w:rsidP="005858AD">
      <w:pPr>
        <w:spacing w:after="0" w:line="240" w:lineRule="auto"/>
        <w:outlineLvl w:val="0"/>
        <w:rPr>
          <w:rFonts w:ascii="Book Antiqua" w:hAnsi="Book Antiqua"/>
          <w:i/>
          <w:caps/>
          <w:sz w:val="24"/>
          <w:szCs w:val="116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7" type="#_x0000_t202" style="position:absolute;margin-left:37pt;margin-top:210.65pt;width:217.7pt;height:319.25pt;z-index:25166950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" o:allowincell="f" fillcolor="#92d050" strokecolor="#f2f2f2" strokeweight="3pt">
            <v:shadow color="#4e6128" opacity=".5" offset="1pt"/>
            <v:textbox style="mso-next-textbox:#Поле 7" inset="10.8pt,7.2pt,10.8pt,7.2pt">
              <w:txbxContent>
                <w:p w:rsidR="00DF6B98" w:rsidRPr="005B62D7" w:rsidRDefault="00DF6B98" w:rsidP="005858AD">
                  <w:pPr>
                    <w:spacing w:line="360" w:lineRule="auto"/>
                    <w:ind w:left="284" w:hanging="142"/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  <w:u w:val="single"/>
                    </w:rPr>
                  </w:pPr>
                  <w:r w:rsidRPr="005B62D7"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  <w:u w:val="single"/>
                    </w:rPr>
                    <w:t>Читайте в номере:</w:t>
                  </w:r>
                </w:p>
                <w:p w:rsidR="00DF6B98" w:rsidRPr="005B62D7" w:rsidRDefault="00DF6B98" w:rsidP="005858AD">
                  <w:pPr>
                    <w:numPr>
                      <w:ilvl w:val="0"/>
                      <w:numId w:val="1"/>
                    </w:numPr>
                    <w:spacing w:after="0"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5B62D7"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  <w:t>Новости</w:t>
                  </w:r>
                </w:p>
                <w:p w:rsidR="00DF6B98" w:rsidRPr="005B62D7" w:rsidRDefault="00DF6B98" w:rsidP="005858AD">
                  <w:pPr>
                    <w:numPr>
                      <w:ilvl w:val="0"/>
                      <w:numId w:val="1"/>
                    </w:numPr>
                    <w:spacing w:after="0"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5B62D7"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  <w:t>Интервью</w:t>
                  </w:r>
                </w:p>
                <w:p w:rsidR="00DF6B98" w:rsidRPr="005B62D7" w:rsidRDefault="00DF6B98" w:rsidP="005858AD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709"/>
                    </w:tabs>
                    <w:spacing w:after="0"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5B62D7"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  <w:t>Это интересно</w:t>
                  </w:r>
                </w:p>
                <w:p w:rsidR="00DF6B98" w:rsidRPr="005B62D7" w:rsidRDefault="00DF6B98" w:rsidP="005858AD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709"/>
                    </w:tabs>
                    <w:spacing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5B62D7"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  <w:t>Здоровье</w:t>
                  </w:r>
                </w:p>
                <w:p w:rsidR="00DF6B98" w:rsidRPr="005B62D7" w:rsidRDefault="00DF6B98" w:rsidP="005858AD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709"/>
                    </w:tabs>
                    <w:spacing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5B62D7"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  <w:t>Наше творчество</w:t>
                  </w:r>
                </w:p>
                <w:p w:rsidR="00DF6B98" w:rsidRPr="005B62D7" w:rsidRDefault="00DF6B98" w:rsidP="005858AD">
                  <w:pPr>
                    <w:numPr>
                      <w:ilvl w:val="0"/>
                      <w:numId w:val="1"/>
                    </w:numPr>
                    <w:spacing w:after="0"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5B62D7"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  <w:t>Юмор</w:t>
                  </w:r>
                </w:p>
                <w:p w:rsidR="00DF6B98" w:rsidRPr="005B62D7" w:rsidRDefault="00DF6B98" w:rsidP="005858AD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284"/>
                    </w:tabs>
                    <w:spacing w:line="360" w:lineRule="auto"/>
                    <w:ind w:left="284" w:hanging="284"/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</w:pPr>
                  <w:r w:rsidRPr="005B62D7">
                    <w:rPr>
                      <w:rFonts w:ascii="Times New Roman" w:hAnsi="Times New Roman"/>
                      <w:b/>
                      <w:i/>
                      <w:iCs/>
                      <w:sz w:val="32"/>
                      <w:szCs w:val="28"/>
                    </w:rPr>
                    <w:t>Знаменательные даты</w:t>
                  </w:r>
                </w:p>
              </w:txbxContent>
            </v:textbox>
            <w10:wrap type="square" anchorx="page" anchory="page"/>
          </v:shape>
        </w:pict>
      </w:r>
    </w:p>
    <w:p w:rsidR="00DF6B98" w:rsidRPr="00BF1676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</w:p>
    <w:p w:rsidR="00DF6B98" w:rsidRPr="00833A9C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  <w:r w:rsidRPr="00833A9C">
        <w:rPr>
          <w:rFonts w:ascii="Times New Roman" w:hAnsi="Times New Roman"/>
          <w:b/>
          <w:sz w:val="32"/>
          <w:szCs w:val="32"/>
        </w:rPr>
        <w:t>Приветствуем вас, дорогие обыватели газеты «Пульс»!</w:t>
      </w:r>
    </w:p>
    <w:p w:rsidR="00DF6B98" w:rsidRPr="00833A9C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  <w:r w:rsidRPr="00833A9C">
        <w:rPr>
          <w:rFonts w:ascii="Times New Roman" w:hAnsi="Times New Roman"/>
          <w:b/>
          <w:sz w:val="32"/>
          <w:szCs w:val="32"/>
        </w:rPr>
        <w:t xml:space="preserve">В первую очередь, хотим поздравить вас с началом нового учебного года и пожелать успехов в учебе и всяческих изменений в жизни (конечно же, в лучшую сторону). Надеемся, вы хорошо отдохнули на каникулах и полны сил и уверенности, чтобы продолжить обучение </w:t>
      </w:r>
    </w:p>
    <w:p w:rsidR="00DF6B98" w:rsidRPr="00833A9C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  <w:r w:rsidRPr="00833A9C">
        <w:rPr>
          <w:rFonts w:ascii="Times New Roman" w:hAnsi="Times New Roman"/>
          <w:b/>
          <w:sz w:val="32"/>
          <w:szCs w:val="32"/>
        </w:rPr>
        <w:t xml:space="preserve">навыкам нашей светлой и нужной профессии. </w:t>
      </w:r>
    </w:p>
    <w:p w:rsidR="00DF6B98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  <w:r w:rsidRPr="00833A9C">
        <w:rPr>
          <w:rFonts w:ascii="Times New Roman" w:hAnsi="Times New Roman"/>
          <w:b/>
          <w:sz w:val="32"/>
          <w:szCs w:val="32"/>
        </w:rPr>
        <w:t xml:space="preserve">Думаем, вы уже оценили новое здание и успели привыкнуть к его длинным коридорам, а если нет, то скоро привыкните. </w:t>
      </w:r>
    </w:p>
    <w:p w:rsidR="00DF6B98" w:rsidRPr="00833A9C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</w:p>
    <w:p w:rsidR="00DF6B98" w:rsidRPr="00833A9C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  <w:r w:rsidRPr="00833A9C">
        <w:rPr>
          <w:rFonts w:ascii="Times New Roman" w:hAnsi="Times New Roman"/>
          <w:b/>
          <w:sz w:val="32"/>
          <w:szCs w:val="32"/>
        </w:rPr>
        <w:t xml:space="preserve">Что касается первокурсников, их поздравляем отдельно, у вас, ребята, начинается другая жизнь, вы теперь студенты. Вы только начнете участвовать в студенческой жизни, поверьте, это весело! </w:t>
      </w:r>
    </w:p>
    <w:p w:rsidR="00DF6B98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270pt;margin-top:12.1pt;width:214.05pt;height:174.75pt;rotation:182630fd;z-index:-251648000;visibility:visible" wrapcoords="-76 0 -76 21507 21600 21507 21600 0 -76 0">
            <v:imagedata r:id="rId8" o:title=""/>
            <w10:wrap type="through"/>
          </v:shape>
        </w:pict>
      </w:r>
      <w:r w:rsidRPr="00833A9C">
        <w:rPr>
          <w:rFonts w:ascii="Times New Roman" w:hAnsi="Times New Roman"/>
          <w:b/>
          <w:sz w:val="32"/>
          <w:szCs w:val="32"/>
        </w:rPr>
        <w:t xml:space="preserve">Пожелания от редакции: успехов в учебе и не спать на парах. </w:t>
      </w:r>
    </w:p>
    <w:p w:rsidR="00DF6B98" w:rsidRPr="00BF1676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</w:p>
    <w:p w:rsidR="00DF6B98" w:rsidRPr="00833A9C" w:rsidRDefault="00DF6B98" w:rsidP="005858AD">
      <w:pPr>
        <w:spacing w:after="0" w:line="240" w:lineRule="auto"/>
        <w:ind w:firstLine="284"/>
        <w:rPr>
          <w:rFonts w:ascii="Times New Roman" w:hAnsi="Times New Roman"/>
          <w:b/>
          <w:sz w:val="32"/>
          <w:szCs w:val="32"/>
        </w:rPr>
      </w:pPr>
      <w:r w:rsidRPr="00833A9C">
        <w:rPr>
          <w:rFonts w:ascii="Times New Roman" w:hAnsi="Times New Roman"/>
          <w:b/>
          <w:sz w:val="32"/>
          <w:szCs w:val="32"/>
        </w:rPr>
        <w:t>Помните, за вами следит зоркое око администрации…(только мы вам этого не говорили).</w:t>
      </w:r>
    </w:p>
    <w:p w:rsidR="00DF6B98" w:rsidRPr="00D57EE3" w:rsidRDefault="00DF6B98" w:rsidP="005858AD">
      <w:pPr>
        <w:jc w:val="center"/>
        <w:rPr>
          <w:rFonts w:ascii="Comic Sans MS" w:hAnsi="Comic Sans MS"/>
          <w:b/>
          <w:caps/>
          <w:color w:val="C00000"/>
          <w:sz w:val="100"/>
          <w:szCs w:val="100"/>
        </w:rPr>
      </w:pPr>
      <w:r>
        <w:rPr>
          <w:rFonts w:ascii="Comic Sans MS" w:hAnsi="Comic Sans MS"/>
          <w:b/>
          <w:caps/>
          <w:color w:val="C00000"/>
          <w:sz w:val="100"/>
          <w:szCs w:val="100"/>
        </w:rPr>
        <w:t>НОвости</w:t>
      </w:r>
    </w:p>
    <w:p w:rsidR="00DF6B98" w:rsidRDefault="00DF6B98" w:rsidP="00960E47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pict>
          <v:shape id="Рисунок 3" o:spid="_x0000_s1029" type="#_x0000_t75" style="position:absolute;left:0;text-align:left;margin-left:209.55pt;margin-top:10.45pt;width:269.1pt;height:219.2pt;z-index:-251669504;visibility:visible" wrapcoords="-60 0 -60 21526 21600 21526 21600 0 -60 0">
            <v:imagedata r:id="rId9" o:title=""/>
            <w10:wrap type="tight"/>
          </v:shape>
        </w:pict>
      </w:r>
      <w:r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1 сентября </w:t>
      </w:r>
      <w:r w:rsidRPr="00A630FA">
        <w:rPr>
          <w:rFonts w:ascii="Times New Roman" w:hAnsi="Times New Roman"/>
          <w:b/>
          <w:color w:val="000000"/>
          <w:sz w:val="32"/>
          <w:szCs w:val="32"/>
        </w:rPr>
        <w:t>мы  отпраздновали в новом для нас всех месте.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 Уже в августе наш техникум начал свой переезд. Помогали студенты и преподаватели,  и каждый внес свой вклад и помощь в переезд нашего нового местечка. Мы очень благодарны за ваш труд и нелегкую работу. </w:t>
      </w:r>
      <w:r>
        <w:rPr>
          <w:rFonts w:ascii="Times New Roman" w:hAnsi="Times New Roman"/>
          <w:b/>
          <w:color w:val="000000"/>
          <w:sz w:val="32"/>
          <w:szCs w:val="32"/>
        </w:rPr>
        <w:br/>
        <w:t xml:space="preserve">Как и во всех учебных заведениях, в этот день у нас прошла торжественная линейка, посвященная Дню Знаний. </w:t>
      </w:r>
    </w:p>
    <w:p w:rsidR="00DF6B98" w:rsidRDefault="00DF6B98" w:rsidP="00054ECA">
      <w:pPr>
        <w:pStyle w:val="NoSpacing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pict>
          <v:shape id="Рисунок 2" o:spid="_x0000_s1030" type="#_x0000_t75" style="position:absolute;margin-left:-25.8pt;margin-top:2.75pt;width:251pt;height:187.8pt;z-index:-251670528;visibility:visible" wrapcoords="-64 0 -64 21514 21600 21514 21600 0 -64 0">
            <v:imagedata r:id="rId10" o:title=""/>
            <w10:wrap type="tight"/>
          </v:shape>
        </w:pict>
      </w:r>
      <w:r>
        <w:rPr>
          <w:rFonts w:ascii="Times New Roman" w:hAnsi="Times New Roman"/>
          <w:b/>
          <w:color w:val="000000"/>
          <w:sz w:val="32"/>
          <w:szCs w:val="32"/>
        </w:rPr>
        <w:t>Приглашенными гостями в этом году на нашем праздники были Иерей Даниил  и сестры Милосердия Искитимской ЦГБ. Людмила Николаевна – директор ИМТ, перерезала  красную ленточку, и  все вошли в светлое здание техникума. А в небо полетели гроздья разноцветных воздушных шаров.</w:t>
      </w:r>
    </w:p>
    <w:p w:rsidR="00DF6B98" w:rsidRDefault="00DF6B98" w:rsidP="00054ECA">
      <w:pPr>
        <w:pStyle w:val="NoSpacing"/>
        <w:rPr>
          <w:rFonts w:ascii="Times New Roman" w:hAnsi="Times New Roman"/>
          <w:b/>
          <w:color w:val="000000"/>
          <w:sz w:val="32"/>
          <w:szCs w:val="32"/>
        </w:rPr>
      </w:pPr>
    </w:p>
    <w:p w:rsidR="00DF6B98" w:rsidRPr="00E026A0" w:rsidRDefault="00DF6B98" w:rsidP="00054ECA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pict>
          <v:shape id="Рисунок 8" o:spid="_x0000_s1031" type="#_x0000_t75" style="position:absolute;left:0;text-align:left;margin-left:225pt;margin-top:31.2pt;width:258.65pt;height:193pt;z-index:-251654144;visibility:visible" wrapcoords="-63 0 -63 21516 21600 21516 21600 0 -63 0">
            <v:imagedata r:id="rId11" o:title=""/>
            <w10:wrap type="tight"/>
          </v:shape>
        </w:pict>
      </w:r>
      <w:r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27 сентября</w:t>
      </w:r>
      <w:r w:rsidRPr="00F11E63">
        <w:rPr>
          <w:rFonts w:ascii="Times New Roman" w:hAnsi="Times New Roman"/>
          <w:b/>
          <w:sz w:val="32"/>
          <w:szCs w:val="32"/>
        </w:rPr>
        <w:t xml:space="preserve"> </w:t>
      </w:r>
      <w:r w:rsidRPr="00960E47">
        <w:rPr>
          <w:rFonts w:ascii="Times New Roman" w:hAnsi="Times New Roman"/>
          <w:b/>
          <w:sz w:val="32"/>
          <w:szCs w:val="32"/>
        </w:rPr>
        <w:t>сост</w:t>
      </w:r>
      <w:r>
        <w:rPr>
          <w:rFonts w:ascii="Times New Roman" w:hAnsi="Times New Roman"/>
          <w:b/>
          <w:sz w:val="32"/>
          <w:szCs w:val="32"/>
        </w:rPr>
        <w:t xml:space="preserve">оялось вручение стипендии главы г.Искитим.  </w:t>
      </w:r>
      <w:r w:rsidRPr="00960E47">
        <w:rPr>
          <w:rFonts w:ascii="Times New Roman" w:hAnsi="Times New Roman"/>
          <w:b/>
          <w:sz w:val="32"/>
          <w:szCs w:val="32"/>
        </w:rPr>
        <w:t xml:space="preserve">Нарядные, красивые ребята </w:t>
      </w:r>
      <w:r>
        <w:rPr>
          <w:rFonts w:ascii="Times New Roman" w:hAnsi="Times New Roman"/>
          <w:b/>
          <w:sz w:val="32"/>
          <w:szCs w:val="32"/>
        </w:rPr>
        <w:t xml:space="preserve">собрались </w:t>
      </w:r>
      <w:r w:rsidRPr="00960E47">
        <w:rPr>
          <w:rFonts w:ascii="Times New Roman" w:hAnsi="Times New Roman"/>
          <w:b/>
          <w:sz w:val="32"/>
          <w:szCs w:val="32"/>
        </w:rPr>
        <w:t xml:space="preserve">в большом зале Администрации </w:t>
      </w:r>
      <w:r>
        <w:rPr>
          <w:rFonts w:ascii="Times New Roman" w:hAnsi="Times New Roman"/>
          <w:b/>
          <w:sz w:val="32"/>
          <w:szCs w:val="32"/>
        </w:rPr>
        <w:t>города, где их награждали за труд и старание.</w:t>
      </w:r>
    </w:p>
    <w:p w:rsidR="00DF6B98" w:rsidRDefault="00DF6B98" w:rsidP="00054ECA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Мы,</w:t>
      </w:r>
      <w:r w:rsidRPr="00FD2E92">
        <w:rPr>
          <w:rFonts w:ascii="Times New Roman" w:hAnsi="Times New Roman"/>
          <w:b/>
          <w:color w:val="000000"/>
          <w:sz w:val="32"/>
          <w:szCs w:val="32"/>
        </w:rPr>
        <w:t xml:space="preserve"> несомненно, надеемся, что в следующем году список отличников пополнится и ребят будет намного больше. Желаем всем удачи и успехов </w:t>
      </w:r>
      <w:r>
        <w:rPr>
          <w:rFonts w:ascii="Times New Roman" w:hAnsi="Times New Roman"/>
          <w:b/>
          <w:color w:val="000000"/>
          <w:sz w:val="32"/>
          <w:szCs w:val="32"/>
        </w:rPr>
        <w:t>в любых</w:t>
      </w:r>
      <w:r w:rsidRPr="00FD2E92">
        <w:rPr>
          <w:rFonts w:ascii="Times New Roman" w:hAnsi="Times New Roman"/>
          <w:b/>
          <w:color w:val="000000"/>
          <w:sz w:val="32"/>
          <w:szCs w:val="32"/>
        </w:rPr>
        <w:t xml:space="preserve"> начинаниях.</w:t>
      </w:r>
    </w:p>
    <w:p w:rsidR="00DF6B98" w:rsidRDefault="00DF6B98" w:rsidP="00D21CDD">
      <w:pPr>
        <w:pStyle w:val="NoSpacing"/>
        <w:rPr>
          <w:rFonts w:ascii="Times New Roman" w:hAnsi="Times New Roman"/>
          <w:b/>
          <w:i/>
          <w:color w:val="FF0000"/>
          <w:sz w:val="32"/>
          <w:szCs w:val="32"/>
          <w:u w:val="single"/>
        </w:rPr>
      </w:pPr>
    </w:p>
    <w:p w:rsidR="00DF6B98" w:rsidRDefault="00DF6B98" w:rsidP="00D57EE3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2 октября </w:t>
      </w:r>
      <w:r w:rsidRPr="0040725C">
        <w:rPr>
          <w:rFonts w:ascii="Times New Roman" w:hAnsi="Times New Roman"/>
          <w:b/>
          <w:color w:val="000000"/>
          <w:sz w:val="32"/>
          <w:szCs w:val="32"/>
        </w:rPr>
        <w:t>наши студенты громко заявили о себе на весь город. В этот день проходил легкоатлетический кросс память В.С.Ха</w:t>
      </w:r>
      <w:r>
        <w:rPr>
          <w:rFonts w:ascii="Times New Roman" w:hAnsi="Times New Roman"/>
          <w:b/>
          <w:color w:val="000000"/>
          <w:sz w:val="32"/>
          <w:szCs w:val="32"/>
        </w:rPr>
        <w:t>з</w:t>
      </w:r>
      <w:r w:rsidRPr="0040725C">
        <w:rPr>
          <w:rFonts w:ascii="Times New Roman" w:hAnsi="Times New Roman"/>
          <w:b/>
          <w:color w:val="000000"/>
          <w:sz w:val="32"/>
          <w:szCs w:val="32"/>
        </w:rPr>
        <w:t xml:space="preserve">ова среди ССУЗов. </w:t>
      </w:r>
      <w:r>
        <w:rPr>
          <w:rFonts w:ascii="Times New Roman" w:hAnsi="Times New Roman"/>
          <w:b/>
          <w:color w:val="000000"/>
          <w:sz w:val="32"/>
          <w:szCs w:val="32"/>
        </w:rPr>
        <w:t>Команда ИМТ проявила себя</w:t>
      </w:r>
      <w:r w:rsidRPr="0040725C">
        <w:rPr>
          <w:rFonts w:ascii="Times New Roman" w:hAnsi="Times New Roman"/>
          <w:b/>
          <w:color w:val="000000"/>
          <w:sz w:val="32"/>
          <w:szCs w:val="32"/>
        </w:rPr>
        <w:t xml:space="preserve"> и заняла первое место! Но расслабляться еще рано. Впереди </w:t>
      </w:r>
      <w:r>
        <w:rPr>
          <w:rFonts w:ascii="Times New Roman" w:hAnsi="Times New Roman"/>
          <w:b/>
          <w:color w:val="000000"/>
          <w:sz w:val="32"/>
          <w:szCs w:val="32"/>
        </w:rPr>
        <w:t>много других городских соревнований</w:t>
      </w:r>
      <w:r w:rsidRPr="0040725C">
        <w:rPr>
          <w:rFonts w:ascii="Times New Roman" w:hAnsi="Times New Roman"/>
          <w:b/>
          <w:color w:val="000000"/>
          <w:sz w:val="32"/>
          <w:szCs w:val="32"/>
        </w:rPr>
        <w:t>. Мы надеемся на вас!</w:t>
      </w:r>
    </w:p>
    <w:p w:rsidR="00DF6B98" w:rsidRDefault="00DF6B98" w:rsidP="00D57EE3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</w:p>
    <w:p w:rsidR="00DF6B98" w:rsidRDefault="00DF6B98" w:rsidP="005E0E69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pict>
          <v:shape id="Рисунок 10" o:spid="_x0000_s1032" type="#_x0000_t75" style="position:absolute;left:0;text-align:left;margin-left:255.35pt;margin-top:1.4pt;width:228.5pt;height:169.95pt;z-index:251664384;visibility:visible">
            <v:imagedata r:id="rId12" o:title=""/>
            <w10:wrap type="square"/>
          </v:shape>
        </w:pict>
      </w:r>
      <w:r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5 октября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вся страна отмечала «День учителя».  В нашем техникуме в этот день был организован поздравительный концерт для любимых преподавателей. </w:t>
      </w:r>
    </w:p>
    <w:p w:rsidR="00DF6B98" w:rsidRDefault="00DF6B98" w:rsidP="005E0E69">
      <w:pPr>
        <w:pStyle w:val="NoSpacing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pict>
          <v:shape id="Рисунок 5" o:spid="_x0000_s1033" type="#_x0000_t75" style="position:absolute;margin-left:-23.2pt;margin-top:12.6pt;width:222pt;height:166.55pt;z-index:-251653120;visibility:visible" wrapcoords="-73 0 -73 21503 21600 21503 21600 0 -73 0">
            <v:imagedata r:id="rId13" o:title=""/>
            <w10:wrap type="tight"/>
          </v:shape>
        </w:pict>
      </w:r>
      <w:r>
        <w:rPr>
          <w:rFonts w:ascii="Times New Roman" w:hAnsi="Times New Roman"/>
          <w:b/>
          <w:color w:val="000000"/>
          <w:sz w:val="32"/>
          <w:szCs w:val="32"/>
        </w:rPr>
        <w:t>Каждая группа подготовила художественные номера, от которых все были в восторге. Мы искренне поздравляем и желаем всего самого наилучшего нашим учителям!</w:t>
      </w:r>
      <w:r>
        <w:rPr>
          <w:rFonts w:ascii="Times New Roman" w:hAnsi="Times New Roman"/>
          <w:b/>
          <w:color w:val="000000"/>
          <w:sz w:val="32"/>
          <w:szCs w:val="32"/>
        </w:rPr>
        <w:br/>
      </w:r>
    </w:p>
    <w:p w:rsidR="00DF6B98" w:rsidRDefault="00DF6B98" w:rsidP="00D57EE3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  <w:r w:rsidRPr="005E0E69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19 </w:t>
      </w:r>
      <w:r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>октября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 было отмечено в</w:t>
      </w:r>
      <w:r w:rsidRPr="00DB6C1A">
        <w:rPr>
          <w:rFonts w:ascii="Times New Roman" w:hAnsi="Times New Roman"/>
          <w:b/>
          <w:color w:val="000000"/>
          <w:sz w:val="32"/>
          <w:szCs w:val="32"/>
        </w:rPr>
        <w:t>ручение</w:t>
      </w:r>
      <w:r>
        <w:rPr>
          <w:rFonts w:ascii="Times New Roman" w:hAnsi="Times New Roman"/>
          <w:b/>
          <w:color w:val="000000"/>
          <w:sz w:val="32"/>
          <w:szCs w:val="32"/>
        </w:rPr>
        <w:t>м</w:t>
      </w:r>
      <w:r w:rsidRPr="00DB6C1A">
        <w:rPr>
          <w:rFonts w:ascii="Times New Roman" w:hAnsi="Times New Roman"/>
          <w:b/>
          <w:color w:val="000000"/>
          <w:sz w:val="32"/>
          <w:szCs w:val="32"/>
        </w:rPr>
        <w:t xml:space="preserve"> стипендии Главы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Искитимского района. В этот день чествовали 10 самых активных ребят нашего техникума, которые проживают в Искитимском районе. На торжественном мероприятии присутствовала директор нашего техникума Вернадубова Л.Н. Она пожелала всем присутствующим ребятам дальнейших успехов. </w:t>
      </w:r>
    </w:p>
    <w:p w:rsidR="00DF6B98" w:rsidRPr="00DB6C1A" w:rsidRDefault="00DF6B98" w:rsidP="00D57EE3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</w:p>
    <w:p w:rsidR="00DF6B98" w:rsidRPr="0040725C" w:rsidRDefault="00DF6B98" w:rsidP="00D57EE3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</w:p>
    <w:p w:rsidR="00DF6B98" w:rsidRPr="00DB6C1A" w:rsidRDefault="00DF6B98" w:rsidP="00E026A0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t xml:space="preserve">20 октября </w:t>
      </w:r>
      <w:r>
        <w:rPr>
          <w:rFonts w:ascii="Times New Roman" w:hAnsi="Times New Roman"/>
          <w:b/>
          <w:color w:val="000000"/>
          <w:sz w:val="32"/>
          <w:szCs w:val="32"/>
        </w:rPr>
        <w:t>в</w:t>
      </w:r>
      <w:r w:rsidRPr="00DB6C1A">
        <w:rPr>
          <w:rFonts w:ascii="Times New Roman" w:hAnsi="Times New Roman"/>
          <w:b/>
          <w:color w:val="000000"/>
          <w:sz w:val="32"/>
          <w:szCs w:val="32"/>
        </w:rPr>
        <w:t xml:space="preserve"> р.п</w:t>
      </w:r>
      <w:r>
        <w:rPr>
          <w:rFonts w:ascii="Times New Roman" w:hAnsi="Times New Roman"/>
          <w:b/>
          <w:color w:val="000000"/>
          <w:sz w:val="32"/>
          <w:szCs w:val="32"/>
        </w:rPr>
        <w:t>.</w:t>
      </w:r>
      <w:r w:rsidRPr="00DB6C1A">
        <w:rPr>
          <w:rFonts w:ascii="Times New Roman" w:hAnsi="Times New Roman"/>
          <w:b/>
          <w:color w:val="000000"/>
          <w:sz w:val="32"/>
          <w:szCs w:val="32"/>
        </w:rPr>
        <w:t>Линево</w:t>
      </w:r>
      <w:r>
        <w:rPr>
          <w:rFonts w:ascii="Times New Roman" w:hAnsi="Times New Roman"/>
          <w:b/>
          <w:i/>
          <w:color w:val="000000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под руководством преподавателей Резниковой Н.В. и Бирюковой В.В. студенты 203 группы отвечали на вопросы будущих мам: как пеленать ребенка, как за ним ухаживать, какие ощущения могут возникать у женщины после родов и другие интересующие их вопросы. Молодые женщины, которые скоро станут матерями, с большим удовольствием общались с нашими студентами и преподавателями. Они отметили, что такие встречи очень важны. Поэтому, в следующем году, наши ребята с удовольствием будут участвовать в подобных мероприятиях.</w:t>
      </w:r>
    </w:p>
    <w:p w:rsidR="00DF6B98" w:rsidRDefault="00DF6B98" w:rsidP="00960E47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</w:p>
    <w:p w:rsidR="00DF6B98" w:rsidRDefault="00DF6B98" w:rsidP="00960E47">
      <w:pPr>
        <w:pStyle w:val="NoSpacing"/>
        <w:ind w:left="-567"/>
        <w:rPr>
          <w:rFonts w:ascii="Times New Roman" w:hAnsi="Times New Roman"/>
          <w:b/>
          <w:color w:val="000000"/>
          <w:sz w:val="32"/>
          <w:szCs w:val="32"/>
        </w:rPr>
      </w:pPr>
    </w:p>
    <w:p w:rsidR="00DF6B98" w:rsidRPr="00833A9C" w:rsidRDefault="00DF6B98" w:rsidP="003B2F21">
      <w:pPr>
        <w:tabs>
          <w:tab w:val="left" w:pos="3525"/>
        </w:tabs>
        <w:spacing w:after="0" w:line="240" w:lineRule="auto"/>
        <w:jc w:val="center"/>
        <w:rPr>
          <w:b/>
          <w:sz w:val="32"/>
          <w:szCs w:val="32"/>
        </w:rPr>
      </w:pPr>
      <w:r w:rsidRPr="000013CE">
        <w:rPr>
          <w:rFonts w:ascii="Comic Sans MS" w:hAnsi="Comic Sans MS"/>
          <w:b/>
          <w:color w:val="C00000"/>
          <w:sz w:val="100"/>
          <w:szCs w:val="100"/>
        </w:rPr>
        <w:t>ИНТЕРВЬЮ</w:t>
      </w:r>
    </w:p>
    <w:p w:rsidR="00DF6B98" w:rsidRPr="009C638A" w:rsidRDefault="00DF6B98" w:rsidP="009C638A">
      <w:pPr>
        <w:spacing w:after="0" w:line="240" w:lineRule="auto"/>
        <w:rPr>
          <w:b/>
          <w:i/>
          <w:color w:val="C00000"/>
          <w:sz w:val="32"/>
          <w:szCs w:val="32"/>
        </w:rPr>
      </w:pPr>
      <w:r>
        <w:rPr>
          <w:noProof/>
          <w:lang w:eastAsia="ru-RU"/>
        </w:rPr>
        <w:pict>
          <v:shape id="Рисунок 19" o:spid="_x0000_s1034" type="#_x0000_t75" style="position:absolute;margin-left:337.4pt;margin-top:69.7pt;width:133.9pt;height:202.2pt;z-index:251666432;visibility:visible">
            <v:imagedata r:id="rId14" o:title=""/>
            <w10:wrap type="square"/>
          </v:shape>
        </w:pict>
      </w:r>
      <w:r w:rsidRPr="009C638A">
        <w:rPr>
          <w:b/>
          <w:i/>
          <w:color w:val="C00000"/>
          <w:sz w:val="32"/>
          <w:szCs w:val="32"/>
        </w:rPr>
        <w:t>В этом выпуске газеты мы публикуем интервью со студентами – первокурсниками 208 группы Имометовым Фаридом и Юркевичем Егором.</w:t>
      </w:r>
      <w:r>
        <w:rPr>
          <w:b/>
          <w:i/>
          <w:color w:val="C00000"/>
          <w:sz w:val="32"/>
          <w:szCs w:val="32"/>
        </w:rPr>
        <w:t xml:space="preserve"> Мы поинтересовались у ребят, каковы же их впечатления от нового статуса «студент» и как им наш техникум?</w:t>
      </w:r>
    </w:p>
    <w:p w:rsidR="00DF6B98" w:rsidRDefault="00DF6B98" w:rsidP="00CF5F5B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CF5F5B">
        <w:rPr>
          <w:rFonts w:ascii="Times New Roman" w:hAnsi="Times New Roman"/>
          <w:b/>
          <w:sz w:val="32"/>
          <w:szCs w:val="32"/>
        </w:rPr>
        <w:t xml:space="preserve"> «Вы уже не школьники, вы студенты!»: Так твердит нам каждый из учителей нашего техникума. Совсем недавно мы стали студентам, так называемыми «первокурсниками».  За  совсем небольшое время обучения, мы освоились в здании, познакомились со старшекурсниками</w:t>
      </w:r>
      <w:r>
        <w:rPr>
          <w:rFonts w:ascii="Times New Roman" w:hAnsi="Times New Roman"/>
          <w:b/>
          <w:sz w:val="32"/>
          <w:szCs w:val="32"/>
        </w:rPr>
        <w:t>,</w:t>
      </w:r>
      <w:r w:rsidRPr="00CF5F5B">
        <w:rPr>
          <w:rFonts w:ascii="Times New Roman" w:hAnsi="Times New Roman"/>
          <w:b/>
          <w:sz w:val="32"/>
          <w:szCs w:val="32"/>
        </w:rPr>
        <w:t xml:space="preserve"> и нашли какой </w:t>
      </w:r>
      <w:r>
        <w:rPr>
          <w:rFonts w:ascii="Times New Roman" w:hAnsi="Times New Roman"/>
          <w:b/>
          <w:sz w:val="32"/>
          <w:szCs w:val="32"/>
        </w:rPr>
        <w:t xml:space="preserve">- </w:t>
      </w:r>
      <w:r w:rsidRPr="00CF5F5B">
        <w:rPr>
          <w:rFonts w:ascii="Times New Roman" w:hAnsi="Times New Roman"/>
          <w:b/>
          <w:sz w:val="32"/>
          <w:szCs w:val="32"/>
        </w:rPr>
        <w:t xml:space="preserve">либо подход к каждому из учителей. </w:t>
      </w:r>
    </w:p>
    <w:p w:rsidR="00DF6B98" w:rsidRDefault="00DF6B98" w:rsidP="00CF5F5B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CF5F5B">
        <w:rPr>
          <w:rFonts w:ascii="Times New Roman" w:hAnsi="Times New Roman"/>
          <w:b/>
          <w:sz w:val="32"/>
          <w:szCs w:val="32"/>
        </w:rPr>
        <w:t xml:space="preserve"> Сначала было сложно каждый день гладить халат и обязательно присутствовать в нем на парах. Со временем мы научились аккуратно складывать халаты и не гладить их по утрам. Конечно, стали узнавать много нового на парах, к которым тоже было нелегко привыкнуть.</w:t>
      </w:r>
    </w:p>
    <w:p w:rsidR="00DF6B98" w:rsidRPr="00CF5F5B" w:rsidRDefault="00DF6B98" w:rsidP="00CF5F5B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CF5F5B">
        <w:rPr>
          <w:rFonts w:ascii="Times New Roman" w:hAnsi="Times New Roman"/>
          <w:b/>
          <w:sz w:val="32"/>
          <w:szCs w:val="32"/>
        </w:rPr>
        <w:t xml:space="preserve"> Единственное что нас продолжает напрягать  это- то, что бесконечно  меняется  расписание. </w:t>
      </w:r>
      <w:r>
        <w:rPr>
          <w:rFonts w:ascii="Times New Roman" w:hAnsi="Times New Roman"/>
          <w:b/>
          <w:sz w:val="32"/>
          <w:szCs w:val="32"/>
        </w:rPr>
        <w:t>Но, е</w:t>
      </w:r>
      <w:r w:rsidRPr="00CF5F5B">
        <w:rPr>
          <w:rFonts w:ascii="Times New Roman" w:hAnsi="Times New Roman"/>
          <w:b/>
          <w:sz w:val="32"/>
          <w:szCs w:val="32"/>
        </w:rPr>
        <w:t>сли вдруг</w:t>
      </w:r>
      <w:r>
        <w:rPr>
          <w:rFonts w:ascii="Times New Roman" w:hAnsi="Times New Roman"/>
          <w:b/>
          <w:sz w:val="32"/>
          <w:szCs w:val="32"/>
        </w:rPr>
        <w:t>,</w:t>
      </w:r>
      <w:r w:rsidRPr="00CF5F5B">
        <w:rPr>
          <w:rFonts w:ascii="Times New Roman" w:hAnsi="Times New Roman"/>
          <w:b/>
          <w:sz w:val="32"/>
          <w:szCs w:val="32"/>
        </w:rPr>
        <w:t xml:space="preserve"> по </w:t>
      </w:r>
      <w:r>
        <w:rPr>
          <w:rFonts w:ascii="Times New Roman" w:hAnsi="Times New Roman"/>
          <w:b/>
          <w:sz w:val="32"/>
          <w:szCs w:val="32"/>
        </w:rPr>
        <w:t>какой - то</w:t>
      </w:r>
      <w:r w:rsidRPr="00CF5F5B">
        <w:rPr>
          <w:rFonts w:ascii="Times New Roman" w:hAnsi="Times New Roman"/>
          <w:b/>
          <w:sz w:val="32"/>
          <w:szCs w:val="32"/>
        </w:rPr>
        <w:t xml:space="preserve"> причине</w:t>
      </w:r>
      <w:r>
        <w:rPr>
          <w:rFonts w:ascii="Times New Roman" w:hAnsi="Times New Roman"/>
          <w:b/>
          <w:sz w:val="32"/>
          <w:szCs w:val="32"/>
        </w:rPr>
        <w:t>,</w:t>
      </w:r>
      <w:r w:rsidRPr="00CF5F5B">
        <w:rPr>
          <w:rFonts w:ascii="Times New Roman" w:hAnsi="Times New Roman"/>
          <w:b/>
          <w:sz w:val="32"/>
          <w:szCs w:val="32"/>
        </w:rPr>
        <w:t xml:space="preserve"> отменили пару, всегда можно  сходить в спортзал и поиграть в настольный теннис, шашки, шахматы и в волейбол. Все ожидают окончания второй пары, и тогда начинается большая перемена, на которой можно сходить покушать и вообще отдохнуть.</w:t>
      </w:r>
      <w:r>
        <w:rPr>
          <w:noProof/>
          <w:lang w:eastAsia="ru-RU"/>
        </w:rPr>
        <w:pict>
          <v:shape id="Рисунок 17" o:spid="_x0000_s1035" type="#_x0000_t75" style="position:absolute;margin-left:-8.05pt;margin-top:7.85pt;width:202.3pt;height:134.9pt;z-index:251665408;visibility:visible;mso-position-horizontal-relative:text;mso-position-vertical-relative:text">
            <v:imagedata r:id="rId15" o:title=""/>
            <w10:wrap type="square"/>
          </v:shape>
        </w:pic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CF5F5B">
        <w:rPr>
          <w:rFonts w:ascii="Times New Roman" w:hAnsi="Times New Roman"/>
          <w:b/>
          <w:sz w:val="32"/>
          <w:szCs w:val="32"/>
        </w:rPr>
        <w:t xml:space="preserve">Очень жаль, что до сих пор не было проведено </w:t>
      </w:r>
      <w:r>
        <w:rPr>
          <w:rFonts w:ascii="Times New Roman" w:hAnsi="Times New Roman"/>
          <w:b/>
          <w:sz w:val="32"/>
          <w:szCs w:val="32"/>
        </w:rPr>
        <w:t>«Д</w:t>
      </w:r>
      <w:r w:rsidRPr="00CF5F5B">
        <w:rPr>
          <w:rFonts w:ascii="Times New Roman" w:hAnsi="Times New Roman"/>
          <w:b/>
          <w:sz w:val="32"/>
          <w:szCs w:val="32"/>
        </w:rPr>
        <w:t>ня здоровья</w:t>
      </w:r>
      <w:r>
        <w:rPr>
          <w:rFonts w:ascii="Times New Roman" w:hAnsi="Times New Roman"/>
          <w:b/>
          <w:sz w:val="32"/>
          <w:szCs w:val="32"/>
        </w:rPr>
        <w:t>»</w:t>
      </w:r>
      <w:r w:rsidRPr="00CF5F5B">
        <w:rPr>
          <w:rFonts w:ascii="Times New Roman" w:hAnsi="Times New Roman"/>
          <w:b/>
          <w:sz w:val="32"/>
          <w:szCs w:val="32"/>
        </w:rPr>
        <w:t xml:space="preserve">. Зато совсем скоро будет проведен </w:t>
      </w:r>
      <w:r>
        <w:rPr>
          <w:rFonts w:ascii="Times New Roman" w:hAnsi="Times New Roman"/>
          <w:b/>
          <w:sz w:val="32"/>
          <w:szCs w:val="32"/>
        </w:rPr>
        <w:t>«День студента</w:t>
      </w:r>
      <w:r w:rsidRPr="00CF5F5B">
        <w:rPr>
          <w:rFonts w:ascii="Times New Roman" w:hAnsi="Times New Roman"/>
          <w:b/>
          <w:sz w:val="32"/>
          <w:szCs w:val="32"/>
        </w:rPr>
        <w:t xml:space="preserve">», на котором </w:t>
      </w:r>
      <w:r>
        <w:rPr>
          <w:rFonts w:ascii="Times New Roman" w:hAnsi="Times New Roman"/>
          <w:b/>
          <w:sz w:val="32"/>
          <w:szCs w:val="32"/>
        </w:rPr>
        <w:t>мы</w:t>
      </w:r>
      <w:r w:rsidRPr="00CF5F5B">
        <w:rPr>
          <w:rFonts w:ascii="Times New Roman" w:hAnsi="Times New Roman"/>
          <w:b/>
          <w:sz w:val="32"/>
          <w:szCs w:val="32"/>
        </w:rPr>
        <w:t xml:space="preserve"> «первокурсник</w:t>
      </w:r>
      <w:r>
        <w:rPr>
          <w:rFonts w:ascii="Times New Roman" w:hAnsi="Times New Roman"/>
          <w:b/>
          <w:sz w:val="32"/>
          <w:szCs w:val="32"/>
        </w:rPr>
        <w:t>и</w:t>
      </w:r>
      <w:r w:rsidRPr="00CF5F5B">
        <w:rPr>
          <w:rFonts w:ascii="Times New Roman" w:hAnsi="Times New Roman"/>
          <w:b/>
          <w:sz w:val="32"/>
          <w:szCs w:val="32"/>
        </w:rPr>
        <w:t xml:space="preserve">» </w:t>
      </w:r>
      <w:r>
        <w:rPr>
          <w:rFonts w:ascii="Times New Roman" w:hAnsi="Times New Roman"/>
          <w:b/>
          <w:sz w:val="32"/>
          <w:szCs w:val="32"/>
        </w:rPr>
        <w:t>дадим торжественное обещание и станем полноправными студентами Искитимского медицинского техникума</w:t>
      </w:r>
      <w:r w:rsidRPr="00CF5F5B">
        <w:rPr>
          <w:rFonts w:ascii="Times New Roman" w:hAnsi="Times New Roman"/>
          <w:b/>
          <w:sz w:val="32"/>
          <w:szCs w:val="32"/>
        </w:rPr>
        <w:t xml:space="preserve">. В общем, </w:t>
      </w:r>
      <w:r>
        <w:rPr>
          <w:rFonts w:ascii="Times New Roman" w:hAnsi="Times New Roman"/>
          <w:b/>
          <w:sz w:val="32"/>
          <w:szCs w:val="32"/>
        </w:rPr>
        <w:t>по</w:t>
      </w:r>
      <w:r w:rsidRPr="00CF5F5B">
        <w:rPr>
          <w:rFonts w:ascii="Times New Roman" w:hAnsi="Times New Roman"/>
          <w:b/>
          <w:sz w:val="32"/>
          <w:szCs w:val="32"/>
        </w:rPr>
        <w:t>смотрим, что будет дальше…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DF6B98" w:rsidRPr="009C638A" w:rsidRDefault="00DF6B98" w:rsidP="009C638A">
      <w:pPr>
        <w:spacing w:after="0" w:line="240" w:lineRule="auto"/>
        <w:jc w:val="center"/>
        <w:rPr>
          <w:sz w:val="24"/>
          <w:szCs w:val="24"/>
        </w:rPr>
      </w:pPr>
      <w:r w:rsidRPr="000013CE">
        <w:rPr>
          <w:rFonts w:ascii="Comic Sans MS" w:hAnsi="Comic Sans MS"/>
          <w:b/>
          <w:color w:val="C00000"/>
          <w:sz w:val="100"/>
          <w:szCs w:val="100"/>
        </w:rPr>
        <w:t>ЭТО ИНТЕРЕСНО</w:t>
      </w:r>
    </w:p>
    <w:p w:rsidR="00DF6B98" w:rsidRDefault="00DF6B98" w:rsidP="00DC3332">
      <w:pPr>
        <w:tabs>
          <w:tab w:val="left" w:pos="1461"/>
        </w:tabs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36" type="#_x0000_t75" alt="0_1c136_26a5860d_XL.jpg" style="position:absolute;margin-left:-12.9pt;margin-top:.55pt;width:232.1pt;height:144.6pt;z-index:251648000;visibility:visible">
            <v:imagedata r:id="rId16" o:title=""/>
            <w10:wrap type="square"/>
          </v:shape>
        </w:pict>
      </w:r>
      <w:r w:rsidRPr="00114C65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29 апреля 1961 года врач шестой советской антарктической экспедиции Леонид Рогозов почувствовал слабость и боли в правой подвздошной области, а также повышение температуры тела. В отсутствии других врачей он поставил себе диагноз — острый аппендицит — и принял решение делать операцию по удалению аппендикса самому себе, так как не было никакой возможности вылететь со станции. Рогозову ассистировали двое сотрудников, подававших инструменты и державшие зеркало у живота. За 1 час 45 минут Рогозов выполнил все необходимые действия и благополучно завершил операцию.</w:t>
      </w:r>
    </w:p>
    <w:p w:rsidR="00DF6B98" w:rsidRPr="00DC3332" w:rsidRDefault="00DF6B98" w:rsidP="00DC3332">
      <w:pPr>
        <w:tabs>
          <w:tab w:val="left" w:pos="1461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37" type="#_x0000_t75" alt="fedex-carrier-pigeon.jpg" style="position:absolute;margin-left:277.9pt;margin-top:47.4pt;width:192.75pt;height:139.7pt;z-index:251649024;visibility:visible">
            <v:imagedata r:id="rId17" o:title=""/>
            <w10:wrap type="square"/>
          </v:shape>
        </w:pict>
      </w:r>
      <w:r w:rsidRPr="00DC3332">
        <w:rPr>
          <w:rFonts w:ascii="Times New Roman" w:hAnsi="Times New Roman"/>
          <w:b/>
          <w:sz w:val="32"/>
          <w:szCs w:val="32"/>
          <w:shd w:val="clear" w:color="auto" w:fill="FFFFFF"/>
        </w:rPr>
        <w:t>Сейчас почтовые голуби уже редко используются для доставки писем, однако успешно справляются с другими заданиями. Например, в удалённых районах Англии и Франции голуби доставляют в больницу пробы крови. А наркодельцы запускают целые стаи голубей для доставки героина из Афганистана в Пакистан.</w:t>
      </w:r>
    </w:p>
    <w:p w:rsidR="00DF6B98" w:rsidRDefault="00DF6B98" w:rsidP="00114C65">
      <w:pP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:rsidR="00DF6B98" w:rsidRPr="00114C65" w:rsidRDefault="00DF6B98" w:rsidP="00114C65">
      <w:pP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38" type="#_x0000_t75" alt="doktorskaya-kolbasa2.jpg" style="position:absolute;margin-left:-17.6pt;margin-top:4.8pt;width:145.5pt;height:132.75pt;z-index:251650048;visibility:visible">
            <v:imagedata r:id="rId18" o:title=""/>
            <w10:wrap type="square"/>
          </v:shape>
        </w:pict>
      </w:r>
      <w:r w:rsidRPr="00114C65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В 1936 году был разработан новый сорт колбасы — 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«Д</w:t>
      </w:r>
      <w:r w:rsidRPr="00114C65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окторская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»</w:t>
      </w:r>
      <w:r w:rsidRPr="00114C65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. Название колбасы объяснялось особой почетной «миссией» — она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114C65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предназначалась «для поправки здоровья лиц, пострадавших от произвола царского режима».</w:t>
      </w:r>
    </w:p>
    <w:p w:rsidR="00DF6B98" w:rsidRDefault="00DF6B98" w:rsidP="004B6D01">
      <w:pPr>
        <w:jc w:val="center"/>
        <w:rPr>
          <w:rFonts w:cs="Calibri"/>
          <w:color w:val="000000"/>
          <w:sz w:val="32"/>
          <w:szCs w:val="32"/>
          <w:shd w:val="clear" w:color="auto" w:fill="FFFFFF"/>
        </w:rPr>
      </w:pPr>
      <w:r w:rsidRPr="000013CE">
        <w:rPr>
          <w:rFonts w:ascii="Comic Sans MS" w:hAnsi="Comic Sans MS"/>
          <w:b/>
          <w:color w:val="C00000"/>
          <w:sz w:val="100"/>
          <w:szCs w:val="100"/>
        </w:rPr>
        <w:t>ЗДОРОВЬЕ</w:t>
      </w:r>
    </w:p>
    <w:p w:rsidR="00DF6B98" w:rsidRPr="004B6D01" w:rsidRDefault="00DF6B98" w:rsidP="004B6D01">
      <w:pPr>
        <w:jc w:val="center"/>
        <w:rPr>
          <w:rFonts w:cs="Calibri"/>
          <w:color w:val="C00000"/>
          <w:sz w:val="32"/>
          <w:szCs w:val="32"/>
          <w:shd w:val="clear" w:color="auto" w:fill="FFFFFF"/>
        </w:rPr>
      </w:pPr>
      <w:r w:rsidRPr="004B6D01">
        <w:rPr>
          <w:rFonts w:ascii="Times New Roman" w:hAnsi="Times New Roman"/>
          <w:b/>
          <w:bCs/>
          <w:color w:val="C00000"/>
          <w:sz w:val="36"/>
          <w:szCs w:val="28"/>
        </w:rPr>
        <w:t>Что такое грипп?</w:t>
      </w:r>
    </w:p>
    <w:p w:rsidR="00DF6B98" w:rsidRPr="004B6D01" w:rsidRDefault="00DF6B98" w:rsidP="004B6D01">
      <w:pPr>
        <w:spacing w:after="0" w:line="240" w:lineRule="auto"/>
        <w:ind w:left="-851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</w:t>
      </w:r>
      <w:r w:rsidRPr="004B6D01">
        <w:rPr>
          <w:rFonts w:ascii="Times New Roman" w:hAnsi="Times New Roman"/>
          <w:b/>
          <w:sz w:val="32"/>
          <w:szCs w:val="28"/>
        </w:rPr>
        <w:t>Если вы думаете, что грипп – это просто грипп, вы очень сильно заблуждаетесь! Необходимо помнить, что грипп бывает 3 видов: -А-, -В-, -С-. Наиболее болезненно протекает именно грипп -А-. Каждый год вирус гриппа мутирует, однако и всемирная фармакология не стоит на месте, именно по этой причине врачи настаивают на ежегодной вакцинации населения.</w:t>
      </w:r>
    </w:p>
    <w:p w:rsidR="00DF6B98" w:rsidRPr="004B6D01" w:rsidRDefault="00DF6B98" w:rsidP="004B6D01">
      <w:pPr>
        <w:spacing w:after="0" w:line="240" w:lineRule="auto"/>
        <w:ind w:left="-709" w:hanging="142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</w:t>
      </w:r>
      <w:r w:rsidRPr="004B6D01">
        <w:rPr>
          <w:rFonts w:ascii="Times New Roman" w:hAnsi="Times New Roman"/>
          <w:b/>
          <w:sz w:val="32"/>
          <w:szCs w:val="28"/>
        </w:rPr>
        <w:t>Вирус гриппа перемещается от человека к человеку только воздушно-капельным способом</w:t>
      </w:r>
      <w:r>
        <w:rPr>
          <w:rFonts w:ascii="Times New Roman" w:hAnsi="Times New Roman"/>
          <w:b/>
          <w:sz w:val="32"/>
          <w:szCs w:val="28"/>
        </w:rPr>
        <w:t>.</w:t>
      </w:r>
      <w:r w:rsidRPr="004B6D01">
        <w:rPr>
          <w:rFonts w:ascii="Times New Roman" w:hAnsi="Times New Roman"/>
          <w:b/>
          <w:sz w:val="32"/>
          <w:szCs w:val="28"/>
        </w:rPr>
        <w:t xml:space="preserve"> Данный вирус проявляет себя в течение 2-3 суток, максимальное время, после которого проявляются симптомы – 5 суток.</w:t>
      </w:r>
    </w:p>
    <w:p w:rsidR="00DF6B98" w:rsidRPr="004B6D01" w:rsidRDefault="00DF6B98" w:rsidP="004B6D01">
      <w:pPr>
        <w:spacing w:after="0" w:line="240" w:lineRule="auto"/>
        <w:ind w:left="-709" w:hanging="142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</w:t>
      </w:r>
      <w:r w:rsidRPr="004B6D01">
        <w:rPr>
          <w:rFonts w:ascii="Times New Roman" w:hAnsi="Times New Roman"/>
          <w:b/>
          <w:sz w:val="32"/>
          <w:szCs w:val="28"/>
        </w:rPr>
        <w:t>Именно в данный период вирус ведёт активную жизнь в ваших дыхательных путях. За счёт поражения эпителия, другие вирусы имеют полный и беспрепятственный доступ к лёгким, что может закончиться бронхитом или воспалением лёгких.</w:t>
      </w:r>
    </w:p>
    <w:p w:rsidR="00DF6B98" w:rsidRPr="004B6D01" w:rsidRDefault="00DF6B98" w:rsidP="004B6D01">
      <w:pPr>
        <w:spacing w:after="0" w:line="240" w:lineRule="auto"/>
        <w:ind w:left="-709" w:hanging="142"/>
        <w:jc w:val="center"/>
        <w:rPr>
          <w:rFonts w:ascii="Times New Roman" w:hAnsi="Times New Roman"/>
          <w:b/>
          <w:bCs/>
          <w:color w:val="C00000"/>
          <w:sz w:val="36"/>
          <w:szCs w:val="28"/>
        </w:rPr>
      </w:pPr>
      <w:r w:rsidRPr="004B6D01">
        <w:rPr>
          <w:rFonts w:ascii="Times New Roman" w:hAnsi="Times New Roman"/>
          <w:b/>
          <w:bCs/>
          <w:color w:val="C00000"/>
          <w:sz w:val="36"/>
          <w:szCs w:val="28"/>
        </w:rPr>
        <w:t>Профилактика гриппа и ОРВИ</w:t>
      </w:r>
    </w:p>
    <w:p w:rsidR="00DF6B98" w:rsidRDefault="00DF6B98" w:rsidP="004B6D01">
      <w:pPr>
        <w:numPr>
          <w:ilvl w:val="0"/>
          <w:numId w:val="9"/>
        </w:numPr>
        <w:spacing w:after="0" w:line="240" w:lineRule="auto"/>
        <w:ind w:left="-426"/>
        <w:rPr>
          <w:rFonts w:ascii="Times New Roman" w:hAnsi="Times New Roman"/>
          <w:b/>
          <w:sz w:val="32"/>
          <w:szCs w:val="28"/>
        </w:rPr>
      </w:pPr>
      <w:r w:rsidRPr="004B6D01">
        <w:rPr>
          <w:rFonts w:ascii="Times New Roman" w:hAnsi="Times New Roman"/>
          <w:b/>
          <w:sz w:val="32"/>
          <w:szCs w:val="28"/>
        </w:rPr>
        <w:t>Ешьте цитрусовые, сладкий перец, молочные и кисломолочные продукты, твердые сыры, отварную рыбу, говядину, морковь со сметаной, изюмом или курагой. Витамины А, С, цинк и кальций, содержащиеся в этих продуктах, предупреждают простуды и облегчают их лечение</w:t>
      </w:r>
      <w:r>
        <w:rPr>
          <w:rFonts w:ascii="Times New Roman" w:hAnsi="Times New Roman"/>
          <w:b/>
          <w:sz w:val="32"/>
          <w:szCs w:val="28"/>
        </w:rPr>
        <w:t>.</w:t>
      </w:r>
    </w:p>
    <w:p w:rsidR="00DF6B98" w:rsidRPr="004B6D01" w:rsidRDefault="00DF6B98" w:rsidP="004B6D01">
      <w:pPr>
        <w:numPr>
          <w:ilvl w:val="0"/>
          <w:numId w:val="9"/>
        </w:numPr>
        <w:spacing w:after="0" w:line="240" w:lineRule="auto"/>
        <w:ind w:left="-426"/>
        <w:rPr>
          <w:rFonts w:ascii="Times New Roman" w:hAnsi="Times New Roman"/>
          <w:b/>
          <w:sz w:val="32"/>
          <w:szCs w:val="28"/>
        </w:rPr>
      </w:pPr>
      <w:r w:rsidRPr="004B6D01">
        <w:rPr>
          <w:rFonts w:ascii="Times New Roman" w:hAnsi="Times New Roman"/>
          <w:b/>
          <w:sz w:val="32"/>
          <w:szCs w:val="28"/>
        </w:rPr>
        <w:t>Утром и вечером протирайте лицо и полощите рот и горло отваром подорожника или эвкалипта. Это защитит слизистые и кожу от оседания болезнетворных микробов.</w:t>
      </w:r>
    </w:p>
    <w:p w:rsidR="00DF6B98" w:rsidRPr="004B6D01" w:rsidRDefault="00DF6B98" w:rsidP="004B6D01">
      <w:pPr>
        <w:numPr>
          <w:ilvl w:val="0"/>
          <w:numId w:val="9"/>
        </w:numPr>
        <w:spacing w:after="0" w:line="240" w:lineRule="auto"/>
        <w:ind w:left="-426"/>
        <w:rPr>
          <w:rFonts w:ascii="Times New Roman" w:hAnsi="Times New Roman"/>
          <w:b/>
          <w:sz w:val="32"/>
          <w:szCs w:val="28"/>
        </w:rPr>
      </w:pPr>
      <w:r w:rsidRPr="004B6D01">
        <w:rPr>
          <w:rFonts w:ascii="Times New Roman" w:hAnsi="Times New Roman"/>
          <w:b/>
          <w:sz w:val="32"/>
          <w:szCs w:val="28"/>
        </w:rPr>
        <w:t>В период эпидемий гриппа, собираясь на улицу, возьмите с собой носовой платок, смоченный слабым раствором марганцовки. Если рядом чихают и кашляют, закройте платком нос и рот. Это предотвратит попадание инфекций в организм.</w:t>
      </w:r>
    </w:p>
    <w:p w:rsidR="00DF6B98" w:rsidRDefault="00DF6B98" w:rsidP="004B6D01">
      <w:pPr>
        <w:spacing w:after="0" w:line="240" w:lineRule="auto"/>
        <w:ind w:left="-709" w:hanging="142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</w:t>
      </w:r>
      <w:r w:rsidRPr="004B6D01">
        <w:rPr>
          <w:rFonts w:ascii="Times New Roman" w:hAnsi="Times New Roman"/>
          <w:b/>
          <w:sz w:val="32"/>
          <w:szCs w:val="28"/>
        </w:rPr>
        <w:t>И в завершении хотелось бы отметить, что любое вирусное заболевание, перенесённое «на ногах» может плохо отразиться на вашем здоровье в будущем</w:t>
      </w:r>
      <w:r>
        <w:rPr>
          <w:rFonts w:ascii="Times New Roman" w:hAnsi="Times New Roman"/>
          <w:b/>
          <w:sz w:val="32"/>
          <w:szCs w:val="28"/>
        </w:rPr>
        <w:t>.</w:t>
      </w:r>
    </w:p>
    <w:p w:rsidR="00DF6B98" w:rsidRPr="004B6D01" w:rsidRDefault="00DF6B98" w:rsidP="004B6D01">
      <w:pPr>
        <w:spacing w:after="0" w:line="240" w:lineRule="auto"/>
        <w:ind w:left="-709" w:hanging="142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</w:t>
      </w:r>
      <w:r w:rsidRPr="004B6D01">
        <w:rPr>
          <w:rFonts w:ascii="Times New Roman" w:hAnsi="Times New Roman"/>
          <w:b/>
          <w:sz w:val="32"/>
          <w:szCs w:val="28"/>
        </w:rPr>
        <w:t xml:space="preserve">Помните о том, что любое самолечение может привести к нежелательным последствиям и осложнениям. </w:t>
      </w:r>
    </w:p>
    <w:p w:rsidR="00DF6B98" w:rsidRPr="004B6D01" w:rsidRDefault="00DF6B98" w:rsidP="004B6D01">
      <w:pPr>
        <w:spacing w:after="0" w:line="240" w:lineRule="auto"/>
        <w:ind w:left="-709" w:hanging="142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</w:t>
      </w:r>
      <w:r w:rsidRPr="004B6D01">
        <w:rPr>
          <w:rFonts w:ascii="Times New Roman" w:hAnsi="Times New Roman"/>
          <w:b/>
          <w:sz w:val="32"/>
          <w:szCs w:val="28"/>
        </w:rPr>
        <w:t>Цените себя и будьте здоровы!</w:t>
      </w:r>
    </w:p>
    <w:p w:rsidR="00DF6B98" w:rsidRDefault="00DF6B98" w:rsidP="00114C65">
      <w:pPr>
        <w:tabs>
          <w:tab w:val="left" w:pos="1075"/>
        </w:tabs>
        <w:rPr>
          <w:rFonts w:ascii="Times New Roman" w:hAnsi="Times New Roman"/>
          <w:b/>
          <w:sz w:val="28"/>
          <w:szCs w:val="28"/>
        </w:rPr>
      </w:pPr>
    </w:p>
    <w:p w:rsidR="00DF6B98" w:rsidRPr="00983766" w:rsidRDefault="00DF6B98" w:rsidP="002C14FE">
      <w:pPr>
        <w:jc w:val="center"/>
        <w:rPr>
          <w:rFonts w:ascii="Comic Sans MS" w:hAnsi="Comic Sans MS"/>
          <w:b/>
          <w:caps/>
          <w:color w:val="C00000"/>
          <w:sz w:val="88"/>
          <w:szCs w:val="88"/>
        </w:rPr>
      </w:pPr>
      <w:r w:rsidRPr="00983766">
        <w:rPr>
          <w:rFonts w:ascii="Comic Sans MS" w:hAnsi="Comic Sans MS"/>
          <w:b/>
          <w:caps/>
          <w:color w:val="C00000"/>
          <w:sz w:val="88"/>
          <w:szCs w:val="88"/>
        </w:rPr>
        <w:t>Наше Творчество</w:t>
      </w:r>
    </w:p>
    <w:p w:rsidR="00DF6B98" w:rsidRDefault="00DF6B98" w:rsidP="002C14FE">
      <w:pPr>
        <w:ind w:left="-709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4" o:spid="_x0000_s1039" type="#_x0000_t75" alt="vMCyCIyNOYY.jpg" style="position:absolute;left:0;text-align:left;margin-left:199.25pt;margin-top:8.25pt;width:262.85pt;height:297.8pt;z-index:-251665408;visibility:visible" wrapcoords="-62 0 -62 21546 21600 21546 21600 0 -62 0">
            <v:imagedata r:id="rId19" o:title=""/>
            <w10:wrap type="tight"/>
          </v:shape>
        </w:pict>
      </w:r>
    </w:p>
    <w:p w:rsidR="00DF6B98" w:rsidRPr="00983766" w:rsidRDefault="00DF6B98" w:rsidP="002C14FE">
      <w:pPr>
        <w:ind w:left="-709"/>
        <w:rPr>
          <w:rFonts w:ascii="Times New Roman" w:hAnsi="Times New Roman"/>
          <w:b/>
          <w:sz w:val="32"/>
          <w:szCs w:val="32"/>
        </w:rPr>
      </w:pPr>
      <w:r w:rsidRPr="00983766">
        <w:rPr>
          <w:rFonts w:ascii="Times New Roman" w:hAnsi="Times New Roman"/>
          <w:b/>
          <w:sz w:val="32"/>
          <w:szCs w:val="32"/>
        </w:rPr>
        <w:t xml:space="preserve">В газете № </w:t>
      </w:r>
      <w:r>
        <w:rPr>
          <w:rFonts w:ascii="Times New Roman" w:hAnsi="Times New Roman"/>
          <w:b/>
          <w:sz w:val="32"/>
          <w:szCs w:val="32"/>
        </w:rPr>
        <w:t>6</w:t>
      </w:r>
      <w:r w:rsidRPr="00983766">
        <w:rPr>
          <w:rFonts w:ascii="Times New Roman" w:hAnsi="Times New Roman"/>
          <w:b/>
          <w:sz w:val="32"/>
          <w:szCs w:val="32"/>
        </w:rPr>
        <w:t xml:space="preserve"> мы уже публиковали стихотворения Филаретовой Марины – студентки 199 группы. Сейчас Марина учится в выпускной группе и готовится к государственным экзаменам. Пусть все у тебя получится, и сбудутся все твои мечты!</w:t>
      </w:r>
      <w:r w:rsidRPr="00983766">
        <w:rPr>
          <w:rFonts w:ascii="Times New Roman" w:hAnsi="Times New Roman"/>
          <w:b/>
          <w:sz w:val="32"/>
          <w:szCs w:val="32"/>
        </w:rPr>
        <w:br/>
      </w:r>
      <w:r w:rsidRPr="00983766">
        <w:rPr>
          <w:rFonts w:ascii="Times New Roman" w:hAnsi="Times New Roman"/>
          <w:b/>
          <w:sz w:val="32"/>
          <w:szCs w:val="32"/>
        </w:rPr>
        <w:br/>
      </w:r>
    </w:p>
    <w:p w:rsidR="00DF6B98" w:rsidRDefault="00DF6B98" w:rsidP="002C14FE">
      <w:pPr>
        <w:ind w:left="-709"/>
        <w:rPr>
          <w:rFonts w:ascii="Times New Roman" w:hAnsi="Times New Roman"/>
          <w:b/>
          <w:sz w:val="32"/>
          <w:szCs w:val="32"/>
        </w:rPr>
      </w:pPr>
      <w:r w:rsidRPr="00983766">
        <w:rPr>
          <w:rFonts w:ascii="Times New Roman" w:hAnsi="Times New Roman"/>
          <w:b/>
          <w:sz w:val="32"/>
          <w:szCs w:val="32"/>
        </w:rPr>
        <w:t xml:space="preserve">    </w:t>
      </w:r>
    </w:p>
    <w:p w:rsidR="00DF6B98" w:rsidRPr="00983766" w:rsidRDefault="00DF6B98" w:rsidP="002C14FE">
      <w:pPr>
        <w:ind w:left="-709"/>
        <w:rPr>
          <w:rFonts w:ascii="Times New Roman" w:hAnsi="Times New Roman"/>
          <w:b/>
          <w:sz w:val="32"/>
          <w:szCs w:val="32"/>
        </w:rPr>
      </w:pP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Как хорошо, что есть мечта,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Как хорошо, что мы мечтаем.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Мечтаем, что когда падает звезда,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Мы желанье загадаем.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Мечтаем о любви большой,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О чистой искренней и вечной.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Мечтаем, что весеннею порой,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Подует ветерочек нежный.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Пусть мечты не все сбылись,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Их много у нас еще осталось.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Но мы оставим их на бис,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Чтоб душа вновь волновалась.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Как хорошо, что есть мечта,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Как хорошо, что мы мечтаем.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И пусть мечта с нами будет навсегда.</w:t>
      </w:r>
    </w:p>
    <w:p w:rsidR="00DF6B98" w:rsidRPr="00983766" w:rsidRDefault="00DF6B98" w:rsidP="002C14FE">
      <w:pPr>
        <w:pStyle w:val="NoSpacing"/>
        <w:jc w:val="center"/>
        <w:rPr>
          <w:rFonts w:ascii="Comic Sans MS" w:hAnsi="Comic Sans MS"/>
          <w:b/>
          <w:i/>
          <w:color w:val="C00000"/>
          <w:sz w:val="32"/>
          <w:szCs w:val="32"/>
        </w:rPr>
      </w:pPr>
      <w:r w:rsidRPr="00983766">
        <w:rPr>
          <w:rFonts w:ascii="Comic Sans MS" w:hAnsi="Comic Sans MS"/>
          <w:b/>
          <w:i/>
          <w:color w:val="C00000"/>
          <w:sz w:val="32"/>
          <w:szCs w:val="32"/>
        </w:rPr>
        <w:t>Чтоб ни когда с ней мы не расстались…</w:t>
      </w:r>
    </w:p>
    <w:p w:rsidR="00DF6B98" w:rsidRDefault="00DF6B98" w:rsidP="00A303C2">
      <w:pPr>
        <w:tabs>
          <w:tab w:val="left" w:pos="1075"/>
        </w:tabs>
        <w:jc w:val="center"/>
        <w:rPr>
          <w:rFonts w:ascii="Times New Roman" w:hAnsi="Times New Roman"/>
          <w:b/>
          <w:sz w:val="28"/>
          <w:szCs w:val="28"/>
        </w:rPr>
      </w:pPr>
      <w:r w:rsidRPr="000013CE">
        <w:rPr>
          <w:rFonts w:ascii="Comic Sans MS" w:hAnsi="Comic Sans MS"/>
          <w:b/>
          <w:color w:val="C00000"/>
          <w:sz w:val="100"/>
          <w:szCs w:val="100"/>
        </w:rPr>
        <w:t>ЮМОР</w:t>
      </w:r>
    </w:p>
    <w:p w:rsidR="00DF6B98" w:rsidRPr="003B5EBA" w:rsidRDefault="00DF6B98" w:rsidP="00333AEA">
      <w:pPr>
        <w:spacing w:after="0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0" type="#_x0000_t12" style="position:absolute;margin-left:-27.9pt;margin-top:.8pt;width:26.3pt;height:25.75pt;z-index:251658240"/>
        </w:pict>
      </w:r>
      <w:r>
        <w:rPr>
          <w:noProof/>
          <w:lang w:eastAsia="ru-RU"/>
        </w:rPr>
        <w:pict>
          <v:shape id="Рисунок 15" o:spid="_x0000_s1041" type="#_x0000_t75" style="position:absolute;margin-left:340.65pt;margin-top:39.45pt;width:142.9pt;height:142.9pt;z-index:251652096;visibility:visible">
            <v:imagedata r:id="rId20" o:title=""/>
            <w10:wrap type="square"/>
          </v:shape>
        </w:pict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Студент пишет письмо отцу: "Доpогой папа, $пешу $ообщить вам, что у меня в$е хоpошо. Я учу$ь ноpмально. Пpавда мне не $ов$ем легко. $ этой учебой, я $овеpшенно не могу думать ни о чем дpугом. Пожалуй$та, вышли мне $pочную телегpамму. Я буду $частлив получить от тебя ве$точку. Твой $ын."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Вскоpе пpишло письмо от папаши: "Сынок. Понимаю твое HЕТеpпение. HЕТpудись слишком сильно, а то будешь совсем HЕТpудоспособным. Если стаHЕТ совсем тяжело, пиши еще, если HЕТpудно. Я всегда помогу тебе советом. Папа</w:t>
      </w: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».</w:t>
      </w:r>
    </w:p>
    <w:p w:rsidR="00DF6B98" w:rsidRPr="003B5EBA" w:rsidRDefault="00DF6B98" w:rsidP="00333AEA">
      <w:pPr>
        <w:spacing w:after="0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:rsidR="00DF6B98" w:rsidRDefault="00DF6B98" w:rsidP="00333AEA">
      <w:pPr>
        <w:spacing w:after="0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42" type="#_x0000_t12" style="position:absolute;margin-left:-27.9pt;margin-top:-.35pt;width:26.3pt;height:25.75pt;z-index:251659264"/>
        </w:pict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Телеграмма от родителей: "Как экзамен? Сообщи срочно!"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Ответ: "Экзамен прошел отлично. Профессура в восторге. Просят повторить осенью".</w:t>
      </w:r>
    </w:p>
    <w:p w:rsidR="00DF6B98" w:rsidRPr="003B5EBA" w:rsidRDefault="00DF6B98" w:rsidP="00333AEA">
      <w:pPr>
        <w:spacing w:after="0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43" type="#_x0000_t12" style="position:absolute;margin-left:-27.9pt;margin-top:18.05pt;width:26.3pt;height:25.75pt;z-index:251660288"/>
        </w:pict>
      </w:r>
    </w:p>
    <w:p w:rsidR="00DF6B98" w:rsidRPr="003B5EBA" w:rsidRDefault="00DF6B98" w:rsidP="00333AEA">
      <w:pPr>
        <w:spacing w:after="0"/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На экзамене в мединституте профессор говорит студенту: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- Вот два скелета. Что вы можете о них сказать? Студент молчит.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- Ну, кому они могут принадлежать?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- Не знаю...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- Ну, о чем вам все время твердили все эти годы?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- Неужто Маркс и Энгельс? - радуется студент.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 </w:t>
      </w:r>
    </w:p>
    <w:p w:rsidR="00DF6B98" w:rsidRDefault="00DF6B98" w:rsidP="00333AEA">
      <w:pPr>
        <w:spacing w:after="0"/>
        <w:rPr>
          <w:rFonts w:ascii="Times New Roman" w:hAnsi="Times New Roman"/>
          <w:b/>
          <w:color w:val="000000"/>
          <w:sz w:val="32"/>
          <w:szCs w:val="32"/>
          <w:shd w:val="clear" w:color="auto" w:fill="F2F2F2"/>
        </w:rPr>
      </w:pPr>
      <w:r>
        <w:rPr>
          <w:noProof/>
          <w:lang w:eastAsia="ru-RU"/>
        </w:rPr>
        <w:pict>
          <v:shape id="_x0000_s1044" type="#_x0000_t12" style="position:absolute;margin-left:-24.75pt;margin-top:18.1pt;width:26.3pt;height:25.75pt;z-index:251661312"/>
        </w:pict>
      </w:r>
      <w:r>
        <w:rPr>
          <w:noProof/>
          <w:lang w:eastAsia="ru-RU"/>
        </w:rPr>
        <w:pict>
          <v:shape id="Рисунок 16" o:spid="_x0000_s1045" type="#_x0000_t75" style="position:absolute;margin-left:-11.7pt;margin-top:20.35pt;width:154.45pt;height:154.45pt;rotation:-5688302fd;z-index:251653120;visibility:visible">
            <v:imagedata r:id="rId21" o:title=""/>
            <w10:wrap type="square"/>
          </v:shape>
        </w:pict>
      </w:r>
    </w:p>
    <w:p w:rsidR="00DF6B98" w:rsidRDefault="00DF6B98" w:rsidP="00333AEA">
      <w:pPr>
        <w:spacing w:after="0"/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2F2F2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 xml:space="preserve"> </w:t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Студент танцевал с девушкой и вдруг упал.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 </w:t>
      </w:r>
    </w:p>
    <w:p w:rsidR="00DF6B98" w:rsidRPr="003B5EBA" w:rsidRDefault="00DF6B98" w:rsidP="00333AEA">
      <w:pPr>
        <w:spacing w:after="0"/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2F2F2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 xml:space="preserve"> </w:t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- Воды! Воды! - закричала девушка.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Прибежали с водой и поднесли стакан к губам пострадавшего.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Студент медленно открыл глаза и тихо прошептал: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 </w:t>
      </w:r>
      <w:r w:rsidRPr="003B5EBA">
        <w:rPr>
          <w:rFonts w:ascii="Times New Roman" w:hAnsi="Times New Roman"/>
          <w:b/>
          <w:color w:val="000000"/>
          <w:sz w:val="32"/>
          <w:szCs w:val="32"/>
        </w:rPr>
        <w:br/>
      </w:r>
      <w:r w:rsidRPr="003B5EBA">
        <w:rPr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- И хлеба.</w:t>
      </w:r>
      <w:r w:rsidRPr="003B5EBA">
        <w:rPr>
          <w:rStyle w:val="apple-converted-space"/>
          <w:rFonts w:ascii="Times New Roman" w:hAnsi="Times New Roman"/>
          <w:b/>
          <w:color w:val="000000"/>
          <w:sz w:val="32"/>
          <w:szCs w:val="32"/>
          <w:shd w:val="clear" w:color="auto" w:fill="F2F2F2"/>
        </w:rPr>
        <w:t> </w:t>
      </w:r>
    </w:p>
    <w:p w:rsidR="00DF6B98" w:rsidRPr="002E3D2D" w:rsidRDefault="00DF6B98" w:rsidP="002E3D2D">
      <w:pPr>
        <w:spacing w:line="240" w:lineRule="auto"/>
        <w:ind w:right="-144"/>
        <w:jc w:val="center"/>
        <w:rPr>
          <w:rFonts w:ascii="Comic Sans MS" w:hAnsi="Comic Sans MS"/>
          <w:b/>
          <w:caps/>
          <w:color w:val="C00000"/>
          <w:sz w:val="92"/>
          <w:szCs w:val="92"/>
        </w:rPr>
      </w:pPr>
      <w:r w:rsidRPr="002E3D2D">
        <w:rPr>
          <w:rFonts w:ascii="Comic Sans MS" w:hAnsi="Comic Sans MS"/>
          <w:b/>
          <w:caps/>
          <w:color w:val="C00000"/>
          <w:sz w:val="92"/>
          <w:szCs w:val="92"/>
        </w:rPr>
        <w:t xml:space="preserve">знаменательные </w:t>
      </w:r>
      <w:r>
        <w:rPr>
          <w:rFonts w:ascii="Comic Sans MS" w:hAnsi="Comic Sans MS"/>
          <w:b/>
          <w:caps/>
          <w:color w:val="C00000"/>
          <w:sz w:val="92"/>
          <w:szCs w:val="92"/>
        </w:rPr>
        <w:t xml:space="preserve">                     </w:t>
      </w:r>
      <w:r w:rsidRPr="002E3D2D">
        <w:rPr>
          <w:rFonts w:ascii="Comic Sans MS" w:hAnsi="Comic Sans MS"/>
          <w:b/>
          <w:caps/>
          <w:color w:val="C00000"/>
          <w:sz w:val="92"/>
          <w:szCs w:val="92"/>
        </w:rPr>
        <w:t>даты</w:t>
      </w:r>
    </w:p>
    <w:p w:rsidR="00DF6B98" w:rsidRPr="003E0EB2" w:rsidRDefault="00DF6B98" w:rsidP="003E0EB2">
      <w:pPr>
        <w:rPr>
          <w:rFonts w:ascii="Times New Roman" w:hAnsi="Times New Roman"/>
          <w:b/>
          <w:color w:val="632423"/>
          <w:sz w:val="36"/>
          <w:szCs w:val="36"/>
          <w:u w:val="single"/>
        </w:rPr>
      </w:pPr>
      <w:r w:rsidRPr="003E0EB2">
        <w:rPr>
          <w:rFonts w:ascii="Times New Roman" w:hAnsi="Times New Roman"/>
          <w:b/>
          <w:color w:val="632423"/>
          <w:sz w:val="36"/>
          <w:szCs w:val="36"/>
          <w:u w:val="single"/>
        </w:rPr>
        <w:t>8 сентября - 200 лет со дня  Бородинского сражения  (1812)</w:t>
      </w:r>
    </w:p>
    <w:p w:rsidR="00DF6B98" w:rsidRPr="00F05EB5" w:rsidRDefault="00DF6B98" w:rsidP="00F05EB5">
      <w:pPr>
        <w:rPr>
          <w:rFonts w:ascii="Times New Roman" w:hAnsi="Times New Roman"/>
          <w:b/>
          <w:sz w:val="32"/>
          <w:szCs w:val="32"/>
        </w:rPr>
      </w:pPr>
      <w:r w:rsidRPr="00F05EB5">
        <w:rPr>
          <w:rFonts w:ascii="Times New Roman" w:hAnsi="Times New Roman"/>
          <w:b/>
          <w:sz w:val="32"/>
          <w:szCs w:val="32"/>
        </w:rPr>
        <w:t xml:space="preserve">В битве русской армии с наполеоновскими войсками не на жизнь, а на смерть вместе с солдатами шли по полям сражений военные врачи. Под смертельным огнем выносили они раненых с поля боя, оказывали помощь, выхаживали в госпиталях. Причем лечили они как раненых русских воинов, так и французов. </w:t>
      </w:r>
    </w:p>
    <w:p w:rsidR="00DF6B98" w:rsidRPr="00F05EB5" w:rsidRDefault="00DF6B98" w:rsidP="00F05EB5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22" o:spid="_x0000_s1046" type="#_x0000_t75" style="position:absolute;margin-left:-15.35pt;margin-top:6.15pt;width:226.7pt;height:127.25pt;z-index:251657216;visibility:visible">
            <v:imagedata r:id="rId22" o:title=""/>
            <w10:wrap type="square"/>
          </v:shape>
        </w:pict>
      </w:r>
      <w:r w:rsidRPr="00F05EB5">
        <w:rPr>
          <w:rFonts w:ascii="Times New Roman" w:hAnsi="Times New Roman"/>
          <w:b/>
          <w:sz w:val="32"/>
          <w:szCs w:val="32"/>
        </w:rPr>
        <w:t xml:space="preserve">Для русской военной медицины того времени было свойственно консервативное лечение. Врачи, прежде всего, стремились сохранить раненую конечность. Русские врачи старались как можно мягче действовать  в этих условиях и ампутацию делали в крайних случаях, потому что это могло привести  и к летальному исходу. </w:t>
      </w:r>
    </w:p>
    <w:p w:rsidR="00DF6B98" w:rsidRDefault="00DF6B98" w:rsidP="00F05EB5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18" o:spid="_x0000_s1047" type="#_x0000_t75" style="position:absolute;margin-left:250.85pt;margin-top:88.35pt;width:216.75pt;height:165.45pt;z-index:251654144;visibility:visible">
            <v:imagedata r:id="rId23" o:title=""/>
            <w10:wrap type="square"/>
          </v:shape>
        </w:pict>
      </w:r>
      <w:r w:rsidRPr="00F05EB5">
        <w:rPr>
          <w:rFonts w:ascii="Times New Roman" w:hAnsi="Times New Roman"/>
          <w:b/>
          <w:sz w:val="32"/>
          <w:szCs w:val="32"/>
        </w:rPr>
        <w:t>Кроме того, не стоит забывать, что до середины XIX века наркоз как таковой отсутствовал. В романе великого русского писателя Льва Толстого "Война и мир" ярко описано, в каких условиях проводились операции, когда хирургам и другому медицинскому персоналу приходилось изо всех сил удерживать раненого, который испытывал жуткие мучения, лежа на операционном столе. Главным "врагом" русских врачей была боевая травма", - сказал Дмитрий Журавлев.</w:t>
      </w:r>
    </w:p>
    <w:p w:rsidR="00DF6B98" w:rsidRDefault="00DF6B98" w:rsidP="00F05EB5">
      <w:pPr>
        <w:rPr>
          <w:rFonts w:ascii="Times New Roman" w:hAnsi="Times New Roman"/>
          <w:b/>
          <w:sz w:val="32"/>
          <w:szCs w:val="32"/>
        </w:rPr>
      </w:pPr>
      <w:r w:rsidRPr="00F05EB5">
        <w:rPr>
          <w:rFonts w:ascii="Times New Roman" w:hAnsi="Times New Roman"/>
          <w:b/>
          <w:sz w:val="32"/>
          <w:szCs w:val="32"/>
        </w:rPr>
        <w:t>Несмотря на повышенные нагрузки, врачи самоотверженно справлялись с возложенными на них задачами, их старания поставили на ноги многих героев войны 1812 года.</w:t>
      </w:r>
    </w:p>
    <w:p w:rsidR="00DF6B98" w:rsidRDefault="00DF6B98" w:rsidP="00952A0A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20" o:spid="_x0000_s1048" type="#_x0000_t75" style="position:absolute;margin-left:-19.35pt;margin-top:23.2pt;width:169pt;height:205.25pt;z-index:251655168;visibility:visible">
            <v:imagedata r:id="rId24" o:title=""/>
            <w10:wrap type="square"/>
          </v:shape>
        </w:pict>
      </w:r>
      <w:r w:rsidRPr="00952A0A">
        <w:rPr>
          <w:rFonts w:ascii="Times New Roman" w:hAnsi="Times New Roman"/>
          <w:b/>
          <w:sz w:val="32"/>
          <w:szCs w:val="32"/>
        </w:rPr>
        <w:t xml:space="preserve">Специальный пароконный фургон для перевозки раненых был впервые предложен главным хирургом наполеоновской армии бароном Д. Лареем. </w:t>
      </w:r>
    </w:p>
    <w:p w:rsidR="00DF6B98" w:rsidRDefault="00DF6B98" w:rsidP="00952A0A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21" o:spid="_x0000_s1049" type="#_x0000_t75" style="position:absolute;margin-left:153.5pt;margin-top:134.85pt;width:182.45pt;height:219.65pt;z-index:251656192;visibility:visible">
            <v:imagedata r:id="rId25" o:title=""/>
            <w10:wrap type="square"/>
          </v:shape>
        </w:pict>
      </w:r>
      <w:r w:rsidRPr="00952A0A">
        <w:rPr>
          <w:rFonts w:ascii="Times New Roman" w:hAnsi="Times New Roman"/>
          <w:b/>
          <w:sz w:val="32"/>
          <w:szCs w:val="32"/>
        </w:rPr>
        <w:t>В России раненых перевозили в специально оборудованных санитарных фурах на 4-6 человек или на мобилизованных крестьянских телегах. В аптекарских фурах перевозили лекарства, медицинские инструменты и перевязочные средства.</w:t>
      </w:r>
    </w:p>
    <w:p w:rsidR="00DF6B98" w:rsidRPr="00952A0A" w:rsidRDefault="00DF6B98" w:rsidP="00952A0A">
      <w:pPr>
        <w:rPr>
          <w:rFonts w:ascii="Times New Roman" w:hAnsi="Times New Roman"/>
          <w:b/>
          <w:sz w:val="32"/>
          <w:szCs w:val="32"/>
        </w:rPr>
      </w:pPr>
      <w:r w:rsidRPr="00952A0A">
        <w:rPr>
          <w:rFonts w:ascii="Times New Roman" w:hAnsi="Times New Roman"/>
          <w:b/>
          <w:sz w:val="32"/>
          <w:szCs w:val="32"/>
        </w:rPr>
        <w:t xml:space="preserve"> Вместе с тем переносной комплект хирургических инструментов имел каждый военный лекарь. В 1808 году известный военный хирург Я.И. Вилье за свой счет выписал из Великобритании образцы хирургических инструментов и наладил их производство в России.</w:t>
      </w:r>
    </w:p>
    <w:p w:rsidR="00DF6B98" w:rsidRDefault="00DF6B98">
      <w:pPr>
        <w:tabs>
          <w:tab w:val="left" w:pos="1075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(</w:t>
      </w:r>
      <w:r w:rsidRPr="00785F3B">
        <w:rPr>
          <w:rFonts w:ascii="Times New Roman" w:hAnsi="Times New Roman"/>
          <w:i/>
          <w:sz w:val="32"/>
          <w:szCs w:val="32"/>
        </w:rPr>
        <w:t xml:space="preserve">Если вас заинтересовал материал о заслугах медицинских работников в годы Отечественной войны 1812 года, то, более подробную информацию вы можете найти на выставке в </w:t>
      </w:r>
      <w:r>
        <w:rPr>
          <w:rFonts w:ascii="Times New Roman" w:hAnsi="Times New Roman"/>
          <w:i/>
          <w:sz w:val="32"/>
          <w:szCs w:val="32"/>
        </w:rPr>
        <w:t>библиотеке нашего техникума.)</w:t>
      </w:r>
      <w:r w:rsidRPr="00785F3B">
        <w:rPr>
          <w:rFonts w:ascii="Times New Roman" w:hAnsi="Times New Roman"/>
          <w:i/>
          <w:sz w:val="32"/>
          <w:szCs w:val="32"/>
        </w:rPr>
        <w:t xml:space="preserve"> </w:t>
      </w:r>
    </w:p>
    <w:p w:rsidR="00DF6B98" w:rsidRPr="00B539B0" w:rsidRDefault="00DF6B98" w:rsidP="00BB6006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</w:rPr>
      </w:pPr>
      <w:r w:rsidRPr="00B539B0">
        <w:rPr>
          <w:rFonts w:ascii="Times New Roman" w:hAnsi="Times New Roman"/>
          <w:b/>
          <w:i/>
          <w:sz w:val="32"/>
          <w:szCs w:val="32"/>
          <w:u w:val="single"/>
        </w:rPr>
        <w:t>Ответственные за газету:</w:t>
      </w:r>
    </w:p>
    <w:p w:rsidR="00DF6B98" w:rsidRPr="00B539B0" w:rsidRDefault="00DF6B98" w:rsidP="00BB6006">
      <w:pPr>
        <w:numPr>
          <w:ilvl w:val="0"/>
          <w:numId w:val="2"/>
        </w:numPr>
        <w:spacing w:after="0" w:line="240" w:lineRule="auto"/>
        <w:ind w:left="0" w:firstLine="142"/>
        <w:rPr>
          <w:rFonts w:ascii="Times New Roman" w:hAnsi="Times New Roman"/>
          <w:b/>
          <w:i/>
          <w:sz w:val="32"/>
          <w:szCs w:val="32"/>
        </w:rPr>
      </w:pPr>
      <w:r w:rsidRPr="00B539B0">
        <w:rPr>
          <w:rFonts w:ascii="Times New Roman" w:hAnsi="Times New Roman"/>
          <w:b/>
          <w:i/>
          <w:sz w:val="32"/>
          <w:szCs w:val="32"/>
        </w:rPr>
        <w:t>Главный редактор – Бушеева Е.</w:t>
      </w:r>
    </w:p>
    <w:p w:rsidR="00DF6B98" w:rsidRPr="00B539B0" w:rsidRDefault="00DF6B98" w:rsidP="00BB6006">
      <w:pPr>
        <w:numPr>
          <w:ilvl w:val="0"/>
          <w:numId w:val="2"/>
        </w:numPr>
        <w:spacing w:after="0" w:line="240" w:lineRule="auto"/>
        <w:ind w:left="0" w:firstLine="142"/>
        <w:rPr>
          <w:rFonts w:ascii="Times New Roman" w:hAnsi="Times New Roman"/>
          <w:b/>
          <w:i/>
          <w:sz w:val="32"/>
          <w:szCs w:val="32"/>
        </w:rPr>
      </w:pPr>
      <w:r w:rsidRPr="00B539B0">
        <w:rPr>
          <w:rFonts w:ascii="Times New Roman" w:hAnsi="Times New Roman"/>
          <w:b/>
          <w:i/>
          <w:sz w:val="32"/>
          <w:szCs w:val="32"/>
        </w:rPr>
        <w:t>Отдел писем – Третьяков Е. и Бушеева Е.</w:t>
      </w:r>
    </w:p>
    <w:p w:rsidR="00DF6B98" w:rsidRPr="00B539B0" w:rsidRDefault="00DF6B98" w:rsidP="00BB6006">
      <w:pPr>
        <w:numPr>
          <w:ilvl w:val="0"/>
          <w:numId w:val="2"/>
        </w:numPr>
        <w:spacing w:after="0" w:line="240" w:lineRule="auto"/>
        <w:ind w:left="0" w:firstLine="142"/>
        <w:rPr>
          <w:rFonts w:ascii="Times New Roman" w:hAnsi="Times New Roman"/>
          <w:b/>
          <w:i/>
          <w:sz w:val="32"/>
          <w:szCs w:val="32"/>
        </w:rPr>
      </w:pPr>
      <w:r w:rsidRPr="00B539B0">
        <w:rPr>
          <w:rFonts w:ascii="Times New Roman" w:hAnsi="Times New Roman"/>
          <w:b/>
          <w:i/>
          <w:sz w:val="32"/>
          <w:szCs w:val="32"/>
        </w:rPr>
        <w:t>Дизайнер-оформитель – Бушеева Е.</w:t>
      </w:r>
    </w:p>
    <w:p w:rsidR="00DF6B98" w:rsidRPr="00B539B0" w:rsidRDefault="00DF6B98" w:rsidP="00BB6006">
      <w:pPr>
        <w:numPr>
          <w:ilvl w:val="0"/>
          <w:numId w:val="2"/>
        </w:numPr>
        <w:spacing w:after="0" w:line="240" w:lineRule="auto"/>
        <w:ind w:left="0" w:firstLine="142"/>
        <w:rPr>
          <w:rFonts w:ascii="Times New Roman" w:hAnsi="Times New Roman"/>
          <w:b/>
          <w:i/>
          <w:sz w:val="32"/>
          <w:szCs w:val="32"/>
        </w:rPr>
      </w:pPr>
      <w:r w:rsidRPr="00B539B0">
        <w:rPr>
          <w:rFonts w:ascii="Times New Roman" w:hAnsi="Times New Roman"/>
          <w:b/>
          <w:i/>
          <w:sz w:val="32"/>
          <w:szCs w:val="32"/>
        </w:rPr>
        <w:t xml:space="preserve">Фоторедактор – Усольцева О. </w:t>
      </w:r>
    </w:p>
    <w:p w:rsidR="00DF6B98" w:rsidRPr="00B539B0" w:rsidRDefault="00DF6B98" w:rsidP="009C638A">
      <w:pPr>
        <w:numPr>
          <w:ilvl w:val="0"/>
          <w:numId w:val="2"/>
        </w:numPr>
        <w:spacing w:after="0" w:line="240" w:lineRule="auto"/>
        <w:ind w:left="0" w:firstLine="142"/>
        <w:rPr>
          <w:rFonts w:ascii="Times New Roman" w:hAnsi="Times New Roman"/>
          <w:b/>
          <w:i/>
          <w:sz w:val="32"/>
          <w:szCs w:val="32"/>
        </w:rPr>
      </w:pPr>
      <w:r w:rsidRPr="00B539B0">
        <w:rPr>
          <w:rFonts w:ascii="Times New Roman" w:hAnsi="Times New Roman"/>
          <w:b/>
          <w:i/>
          <w:sz w:val="32"/>
          <w:szCs w:val="32"/>
        </w:rPr>
        <w:t>Ответственный за сводку новостей и раздел «Интервью»  – Усольцева О.</w:t>
      </w:r>
    </w:p>
    <w:p w:rsidR="00DF6B98" w:rsidRDefault="00DF6B98" w:rsidP="009C638A">
      <w:pPr>
        <w:numPr>
          <w:ilvl w:val="0"/>
          <w:numId w:val="2"/>
        </w:numPr>
        <w:spacing w:after="0" w:line="240" w:lineRule="auto"/>
        <w:ind w:left="0" w:firstLine="142"/>
        <w:rPr>
          <w:rFonts w:ascii="Times New Roman" w:hAnsi="Times New Roman"/>
          <w:b/>
          <w:i/>
          <w:sz w:val="32"/>
          <w:szCs w:val="32"/>
        </w:rPr>
      </w:pPr>
      <w:r w:rsidRPr="00B539B0">
        <w:rPr>
          <w:rFonts w:ascii="Times New Roman" w:hAnsi="Times New Roman"/>
          <w:b/>
          <w:i/>
          <w:sz w:val="32"/>
          <w:szCs w:val="32"/>
        </w:rPr>
        <w:t xml:space="preserve">Ответственный за раздел «Здоровье», «Юмор» - </w:t>
      </w:r>
    </w:p>
    <w:p w:rsidR="00DF6B98" w:rsidRPr="00B539B0" w:rsidRDefault="00DF6B98" w:rsidP="00B539B0">
      <w:pPr>
        <w:spacing w:after="0" w:line="240" w:lineRule="auto"/>
        <w:ind w:left="142"/>
        <w:rPr>
          <w:rFonts w:ascii="Times New Roman" w:hAnsi="Times New Roman"/>
          <w:b/>
          <w:i/>
          <w:sz w:val="32"/>
          <w:szCs w:val="32"/>
        </w:rPr>
      </w:pPr>
      <w:r w:rsidRPr="00B539B0">
        <w:rPr>
          <w:rFonts w:ascii="Times New Roman" w:hAnsi="Times New Roman"/>
          <w:b/>
          <w:i/>
          <w:sz w:val="32"/>
          <w:szCs w:val="32"/>
        </w:rPr>
        <w:t>Третьяков Е.</w:t>
      </w:r>
      <w:bookmarkStart w:id="0" w:name="_GoBack"/>
      <w:bookmarkEnd w:id="0"/>
    </w:p>
    <w:sectPr w:rsidR="00DF6B98" w:rsidRPr="00B539B0" w:rsidSect="0088593F">
      <w:type w:val="continuous"/>
      <w:pgSz w:w="11906" w:h="16838"/>
      <w:pgMar w:top="567" w:right="850" w:bottom="1134" w:left="1418" w:header="708" w:footer="708" w:gutter="0"/>
      <w:pgBorders w:offsetFrom="page">
        <w:top w:val="thinThickLargeGap" w:sz="24" w:space="24" w:color="A6A6A6"/>
        <w:left w:val="thinThickLargeGap" w:sz="24" w:space="24" w:color="A6A6A6"/>
        <w:bottom w:val="thickThinLargeGap" w:sz="24" w:space="24" w:color="A6A6A6"/>
        <w:right w:val="thickThinLargeGap" w:sz="24" w:space="24" w:color="A6A6A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B98" w:rsidRDefault="00DF6B98" w:rsidP="00114C65">
      <w:pPr>
        <w:spacing w:after="0" w:line="240" w:lineRule="auto"/>
      </w:pPr>
      <w:r>
        <w:separator/>
      </w:r>
    </w:p>
  </w:endnote>
  <w:endnote w:type="continuationSeparator" w:id="0">
    <w:p w:rsidR="00DF6B98" w:rsidRDefault="00DF6B98" w:rsidP="00114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B98" w:rsidRDefault="00DF6B98" w:rsidP="00114C65">
      <w:pPr>
        <w:spacing w:after="0" w:line="240" w:lineRule="auto"/>
      </w:pPr>
      <w:r>
        <w:separator/>
      </w:r>
    </w:p>
  </w:footnote>
  <w:footnote w:type="continuationSeparator" w:id="0">
    <w:p w:rsidR="00DF6B98" w:rsidRDefault="00DF6B98" w:rsidP="00114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" o:bullet="t">
        <v:imagedata r:id="rId1" o:title=""/>
      </v:shape>
    </w:pict>
  </w:numPicBullet>
  <w:abstractNum w:abstractNumId="0">
    <w:nsid w:val="17670A15"/>
    <w:multiLevelType w:val="hybridMultilevel"/>
    <w:tmpl w:val="09BE05AC"/>
    <w:lvl w:ilvl="0" w:tplc="AE42A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5E1D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884C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9AED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3002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0EE7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02B0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BECE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BAB5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0D6FEB"/>
    <w:multiLevelType w:val="hybridMultilevel"/>
    <w:tmpl w:val="AE3825E6"/>
    <w:lvl w:ilvl="0" w:tplc="106EB820">
      <w:start w:val="1"/>
      <w:numFmt w:val="decimal"/>
      <w:lvlText w:val="%1."/>
      <w:lvlJc w:val="left"/>
      <w:pPr>
        <w:ind w:left="-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180217"/>
    <w:multiLevelType w:val="hybridMultilevel"/>
    <w:tmpl w:val="AC2ED8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933A0E"/>
    <w:multiLevelType w:val="hybridMultilevel"/>
    <w:tmpl w:val="336632E2"/>
    <w:lvl w:ilvl="0" w:tplc="106EB820">
      <w:start w:val="1"/>
      <w:numFmt w:val="decimal"/>
      <w:lvlText w:val="%1."/>
      <w:lvlJc w:val="left"/>
      <w:pPr>
        <w:ind w:left="-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  <w:rPr>
        <w:rFonts w:cs="Times New Roman"/>
      </w:rPr>
    </w:lvl>
  </w:abstractNum>
  <w:abstractNum w:abstractNumId="4">
    <w:nsid w:val="20645658"/>
    <w:multiLevelType w:val="hybridMultilevel"/>
    <w:tmpl w:val="9132CD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F6148"/>
    <w:multiLevelType w:val="hybridMultilevel"/>
    <w:tmpl w:val="8B98D10E"/>
    <w:lvl w:ilvl="0" w:tplc="0419000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6">
    <w:nsid w:val="2B633280"/>
    <w:multiLevelType w:val="multilevel"/>
    <w:tmpl w:val="07CA3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B44E46"/>
    <w:multiLevelType w:val="hybridMultilevel"/>
    <w:tmpl w:val="40C4292A"/>
    <w:lvl w:ilvl="0" w:tplc="0DBE7B9A">
      <w:start w:val="1"/>
      <w:numFmt w:val="decimal"/>
      <w:lvlText w:val="%1."/>
      <w:lvlJc w:val="left"/>
      <w:pPr>
        <w:ind w:left="-65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  <w:rPr>
        <w:rFonts w:cs="Times New Roman"/>
      </w:rPr>
    </w:lvl>
  </w:abstractNum>
  <w:abstractNum w:abstractNumId="8">
    <w:nsid w:val="54307F16"/>
    <w:multiLevelType w:val="hybridMultilevel"/>
    <w:tmpl w:val="7DA009A8"/>
    <w:lvl w:ilvl="0" w:tplc="C3FE8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6496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C449A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442BA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FA02A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80614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682D6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5BA4D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6409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13E22AC"/>
    <w:multiLevelType w:val="hybridMultilevel"/>
    <w:tmpl w:val="5F14E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5F28"/>
    <w:rsid w:val="000013CE"/>
    <w:rsid w:val="00013FE2"/>
    <w:rsid w:val="00054ECA"/>
    <w:rsid w:val="00060398"/>
    <w:rsid w:val="000742C7"/>
    <w:rsid w:val="00083A11"/>
    <w:rsid w:val="0008635D"/>
    <w:rsid w:val="00091116"/>
    <w:rsid w:val="0009190F"/>
    <w:rsid w:val="000B7F70"/>
    <w:rsid w:val="000D4A3B"/>
    <w:rsid w:val="000F3CF2"/>
    <w:rsid w:val="00104A63"/>
    <w:rsid w:val="00114C65"/>
    <w:rsid w:val="001642D4"/>
    <w:rsid w:val="00166BF7"/>
    <w:rsid w:val="00176FAF"/>
    <w:rsid w:val="0019041B"/>
    <w:rsid w:val="001928FB"/>
    <w:rsid w:val="001934E9"/>
    <w:rsid w:val="001B1367"/>
    <w:rsid w:val="001F0CD2"/>
    <w:rsid w:val="001F2161"/>
    <w:rsid w:val="001F739E"/>
    <w:rsid w:val="00205C0F"/>
    <w:rsid w:val="00212EFB"/>
    <w:rsid w:val="00225C24"/>
    <w:rsid w:val="00255057"/>
    <w:rsid w:val="002605FD"/>
    <w:rsid w:val="002809D8"/>
    <w:rsid w:val="00281CD6"/>
    <w:rsid w:val="002853AF"/>
    <w:rsid w:val="002C14FE"/>
    <w:rsid w:val="002E3D2D"/>
    <w:rsid w:val="002E7875"/>
    <w:rsid w:val="003004B9"/>
    <w:rsid w:val="00333AEA"/>
    <w:rsid w:val="003650F1"/>
    <w:rsid w:val="003902E3"/>
    <w:rsid w:val="003960A8"/>
    <w:rsid w:val="003B2F21"/>
    <w:rsid w:val="003B3058"/>
    <w:rsid w:val="003B5EBA"/>
    <w:rsid w:val="003C0371"/>
    <w:rsid w:val="003D54CC"/>
    <w:rsid w:val="003D7E72"/>
    <w:rsid w:val="003E0EB2"/>
    <w:rsid w:val="003F0C71"/>
    <w:rsid w:val="003F1C82"/>
    <w:rsid w:val="0040725C"/>
    <w:rsid w:val="004252D8"/>
    <w:rsid w:val="00432A98"/>
    <w:rsid w:val="00444508"/>
    <w:rsid w:val="00446FD5"/>
    <w:rsid w:val="00447771"/>
    <w:rsid w:val="00455DD0"/>
    <w:rsid w:val="0046186E"/>
    <w:rsid w:val="00483806"/>
    <w:rsid w:val="004838CA"/>
    <w:rsid w:val="004949C7"/>
    <w:rsid w:val="004B4F1C"/>
    <w:rsid w:val="004B6D01"/>
    <w:rsid w:val="004B7A76"/>
    <w:rsid w:val="004C611C"/>
    <w:rsid w:val="004E517B"/>
    <w:rsid w:val="004F598A"/>
    <w:rsid w:val="00506A20"/>
    <w:rsid w:val="00552F59"/>
    <w:rsid w:val="00566A83"/>
    <w:rsid w:val="0057497F"/>
    <w:rsid w:val="005858AD"/>
    <w:rsid w:val="005A3A26"/>
    <w:rsid w:val="005A6122"/>
    <w:rsid w:val="005A631A"/>
    <w:rsid w:val="005A6700"/>
    <w:rsid w:val="005B334A"/>
    <w:rsid w:val="005B62D7"/>
    <w:rsid w:val="005C01AA"/>
    <w:rsid w:val="005C0433"/>
    <w:rsid w:val="005C0800"/>
    <w:rsid w:val="005C3405"/>
    <w:rsid w:val="005D5FF2"/>
    <w:rsid w:val="005E0E69"/>
    <w:rsid w:val="005E326F"/>
    <w:rsid w:val="005F41A2"/>
    <w:rsid w:val="0062067F"/>
    <w:rsid w:val="00622735"/>
    <w:rsid w:val="00630D15"/>
    <w:rsid w:val="006337A9"/>
    <w:rsid w:val="00657B6E"/>
    <w:rsid w:val="00660D18"/>
    <w:rsid w:val="00712D6D"/>
    <w:rsid w:val="00742AB5"/>
    <w:rsid w:val="00747DC7"/>
    <w:rsid w:val="007558A6"/>
    <w:rsid w:val="0077583A"/>
    <w:rsid w:val="00785F3B"/>
    <w:rsid w:val="00792C79"/>
    <w:rsid w:val="007B699C"/>
    <w:rsid w:val="007C7972"/>
    <w:rsid w:val="007D122B"/>
    <w:rsid w:val="007D673A"/>
    <w:rsid w:val="008012F7"/>
    <w:rsid w:val="00816AF8"/>
    <w:rsid w:val="00830744"/>
    <w:rsid w:val="00833A9C"/>
    <w:rsid w:val="00842AAA"/>
    <w:rsid w:val="008471EC"/>
    <w:rsid w:val="0088593F"/>
    <w:rsid w:val="00887CD3"/>
    <w:rsid w:val="008C055A"/>
    <w:rsid w:val="008C1022"/>
    <w:rsid w:val="00902152"/>
    <w:rsid w:val="009049FC"/>
    <w:rsid w:val="009262D9"/>
    <w:rsid w:val="009505E6"/>
    <w:rsid w:val="00952A0A"/>
    <w:rsid w:val="00960E47"/>
    <w:rsid w:val="00966738"/>
    <w:rsid w:val="00977335"/>
    <w:rsid w:val="00983766"/>
    <w:rsid w:val="00984270"/>
    <w:rsid w:val="009A591A"/>
    <w:rsid w:val="009C2B36"/>
    <w:rsid w:val="009C638A"/>
    <w:rsid w:val="009E0C54"/>
    <w:rsid w:val="009E5F28"/>
    <w:rsid w:val="009F2C4A"/>
    <w:rsid w:val="009F4454"/>
    <w:rsid w:val="009F4A55"/>
    <w:rsid w:val="00A16F54"/>
    <w:rsid w:val="00A252B9"/>
    <w:rsid w:val="00A303C2"/>
    <w:rsid w:val="00A630FA"/>
    <w:rsid w:val="00A80FC0"/>
    <w:rsid w:val="00A935BB"/>
    <w:rsid w:val="00AA3508"/>
    <w:rsid w:val="00AC618B"/>
    <w:rsid w:val="00AD74C7"/>
    <w:rsid w:val="00AE5C86"/>
    <w:rsid w:val="00AF21F0"/>
    <w:rsid w:val="00B01E1E"/>
    <w:rsid w:val="00B26E7E"/>
    <w:rsid w:val="00B301AB"/>
    <w:rsid w:val="00B47ED2"/>
    <w:rsid w:val="00B539B0"/>
    <w:rsid w:val="00BB6006"/>
    <w:rsid w:val="00BD7714"/>
    <w:rsid w:val="00BF1676"/>
    <w:rsid w:val="00C011C5"/>
    <w:rsid w:val="00C217A8"/>
    <w:rsid w:val="00C30446"/>
    <w:rsid w:val="00C3304D"/>
    <w:rsid w:val="00C36E84"/>
    <w:rsid w:val="00C37B1A"/>
    <w:rsid w:val="00C70469"/>
    <w:rsid w:val="00C77C0C"/>
    <w:rsid w:val="00C94CD5"/>
    <w:rsid w:val="00C9557B"/>
    <w:rsid w:val="00CE4580"/>
    <w:rsid w:val="00CF5F5B"/>
    <w:rsid w:val="00D15342"/>
    <w:rsid w:val="00D1790B"/>
    <w:rsid w:val="00D21CDD"/>
    <w:rsid w:val="00D57EE3"/>
    <w:rsid w:val="00D95D31"/>
    <w:rsid w:val="00DA554F"/>
    <w:rsid w:val="00DB6C1A"/>
    <w:rsid w:val="00DC3332"/>
    <w:rsid w:val="00DD637D"/>
    <w:rsid w:val="00DD7A05"/>
    <w:rsid w:val="00DE33C5"/>
    <w:rsid w:val="00DE6720"/>
    <w:rsid w:val="00DF6B98"/>
    <w:rsid w:val="00E026A0"/>
    <w:rsid w:val="00E10E01"/>
    <w:rsid w:val="00E1638A"/>
    <w:rsid w:val="00E17113"/>
    <w:rsid w:val="00E247AF"/>
    <w:rsid w:val="00E42A1C"/>
    <w:rsid w:val="00E630C3"/>
    <w:rsid w:val="00E96473"/>
    <w:rsid w:val="00EA0BC5"/>
    <w:rsid w:val="00ED1099"/>
    <w:rsid w:val="00EE09A5"/>
    <w:rsid w:val="00EE0E14"/>
    <w:rsid w:val="00EE370E"/>
    <w:rsid w:val="00EE5452"/>
    <w:rsid w:val="00EF597C"/>
    <w:rsid w:val="00F05EB5"/>
    <w:rsid w:val="00F11E63"/>
    <w:rsid w:val="00F2686D"/>
    <w:rsid w:val="00F504F6"/>
    <w:rsid w:val="00F51EA7"/>
    <w:rsid w:val="00F53D9B"/>
    <w:rsid w:val="00F56919"/>
    <w:rsid w:val="00F83C7A"/>
    <w:rsid w:val="00FA4B54"/>
    <w:rsid w:val="00FD2E92"/>
    <w:rsid w:val="00FD68CB"/>
    <w:rsid w:val="00FD7520"/>
    <w:rsid w:val="00FD7D9A"/>
    <w:rsid w:val="00FF5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CD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1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63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262D9"/>
    <w:pPr>
      <w:spacing w:after="0" w:line="240" w:lineRule="auto"/>
      <w:ind w:left="720"/>
      <w:contextualSpacing/>
    </w:pPr>
    <w:rPr>
      <w:rFonts w:eastAsia="Times New Roman"/>
      <w:sz w:val="24"/>
      <w:szCs w:val="24"/>
    </w:rPr>
  </w:style>
  <w:style w:type="paragraph" w:styleId="NoSpacing">
    <w:name w:val="No Spacing"/>
    <w:uiPriority w:val="99"/>
    <w:qFormat/>
    <w:rsid w:val="009262D9"/>
    <w:rPr>
      <w:lang w:eastAsia="en-US"/>
    </w:rPr>
  </w:style>
  <w:style w:type="character" w:styleId="Hyperlink">
    <w:name w:val="Hyperlink"/>
    <w:basedOn w:val="DefaultParagraphFont"/>
    <w:uiPriority w:val="99"/>
    <w:semiHidden/>
    <w:rsid w:val="00EE09A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EE09A5"/>
    <w:rPr>
      <w:rFonts w:cs="Times New Roman"/>
    </w:rPr>
  </w:style>
  <w:style w:type="paragraph" w:styleId="NormalWeb">
    <w:name w:val="Normal (Web)"/>
    <w:basedOn w:val="Normal"/>
    <w:uiPriority w:val="99"/>
    <w:semiHidden/>
    <w:rsid w:val="00FD68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DD7A05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rsid w:val="00114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14C6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14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14C6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7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7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780</TotalTime>
  <Pages>10</Pages>
  <Words>1775</Words>
  <Characters>10122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Константин ст</cp:lastModifiedBy>
  <cp:revision>112</cp:revision>
  <cp:lastPrinted>2012-10-22T23:16:00Z</cp:lastPrinted>
  <dcterms:created xsi:type="dcterms:W3CDTF">2012-04-03T03:18:00Z</dcterms:created>
  <dcterms:modified xsi:type="dcterms:W3CDTF">2012-11-25T05:00:00Z</dcterms:modified>
</cp:coreProperties>
</file>